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67D" w:rsidRDefault="00F85DEC" w:rsidP="001522F3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8A58ED9" wp14:editId="1265E5FD">
                <wp:simplePos x="0" y="0"/>
                <wp:positionH relativeFrom="column">
                  <wp:posOffset>-47625</wp:posOffset>
                </wp:positionH>
                <wp:positionV relativeFrom="page">
                  <wp:posOffset>247651</wp:posOffset>
                </wp:positionV>
                <wp:extent cx="7442200" cy="2933700"/>
                <wp:effectExtent l="0" t="0" r="635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4471" w:rsidRPr="00434471" w:rsidRDefault="00434471" w:rsidP="004F0D58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Rockwell Extra Bold" w:hAnsi="Rockwell Extra Bold" w:cs="Tahoma"/>
                                <w:b/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34471">
                              <w:rPr>
                                <w:rFonts w:ascii="Rockwell Extra Bold" w:hAnsi="Rockwell Extra Bold" w:cs="Tahoma"/>
                                <w:b/>
                                <w:color w:val="auto"/>
                                <w:sz w:val="56"/>
                                <w:szCs w:val="56"/>
                                <w:u w:val="single"/>
                              </w:rPr>
                              <w:t>KING OF THE PLATEAU</w:t>
                            </w:r>
                          </w:p>
                          <w:p w:rsidR="00F354EC" w:rsidRPr="001522F3" w:rsidRDefault="00F354EC" w:rsidP="00F354EC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943634" w:themeColor="accent2" w:themeShade="BF"/>
                                <w:w w:val="9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  <w:t>7 on</w:t>
                            </w:r>
                            <w:r w:rsidRPr="0015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  <w:t xml:space="preserve"> 7 &amp;</w:t>
                            </w:r>
                          </w:p>
                          <w:p w:rsidR="00702EF1" w:rsidRPr="001522F3" w:rsidRDefault="00F354EC" w:rsidP="00F354EC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144"/>
                                <w:szCs w:val="144"/>
                              </w:rPr>
                            </w:pPr>
                            <w:r w:rsidRPr="001522F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  <w:t>IG MAN CHALLENGE</w:t>
                            </w:r>
                          </w:p>
                          <w:p w:rsidR="00F354EC" w:rsidRDefault="00702EF1" w:rsidP="00F354EC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Rockwell Extra Bold" w:hAnsi="Rockwell Extra Bold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F354EC" w:rsidRPr="00BC1617">
                              <w:rPr>
                                <w:rFonts w:ascii="Rockwell Extra Bold" w:hAnsi="Rockwell Extra Bold" w:cs="Tahoma"/>
                                <w:color w:val="990000"/>
                                <w:sz w:val="32"/>
                                <w:szCs w:val="32"/>
                              </w:rPr>
                              <w:t>EHS</w:t>
                            </w:r>
                            <w:r w:rsidR="00F354EC" w:rsidRPr="004F0D58">
                              <w:rPr>
                                <w:rFonts w:ascii="Rockwell Extra Bold" w:hAnsi="Rockwell Extra Bold" w:cs="Tahoma"/>
                                <w:color w:val="auto"/>
                                <w:sz w:val="32"/>
                                <w:szCs w:val="32"/>
                              </w:rPr>
                              <w:t xml:space="preserve"> is offering a</w:t>
                            </w:r>
                            <w:r w:rsidR="00F354EC">
                              <w:rPr>
                                <w:rFonts w:ascii="Rockwell Extra Bold" w:hAnsi="Rockwell Extra Bold" w:cs="Tahoma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4EC" w:rsidRPr="00F26387">
                              <w:rPr>
                                <w:rFonts w:ascii="Rockwell Extra Bold" w:hAnsi="Rockwell Extra Bold" w:cs="Tahoma"/>
                                <w:color w:val="auto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FREE</w:t>
                            </w:r>
                            <w:r w:rsidR="00F354EC" w:rsidRPr="00FA14BB">
                              <w:rPr>
                                <w:rFonts w:ascii="Rockwell Extra Bold" w:hAnsi="Rockwell Extra Bold" w:cs="Tahoma"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 xml:space="preserve"> 7 on 7 and Big man Challenge</w:t>
                            </w:r>
                            <w:r w:rsidR="00F354EC">
                              <w:rPr>
                                <w:rFonts w:ascii="Rockwell Extra Bold" w:hAnsi="Rockwell Extra Bold" w:cs="Tahoma"/>
                                <w:color w:val="auto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F354EC" w:rsidRPr="00BC1617" w:rsidRDefault="00F354EC" w:rsidP="00F354EC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Rockwell Extra Bold" w:hAnsi="Rockwell Extra Bold" w:cs="Tahoma"/>
                                <w:i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BC1617">
                              <w:rPr>
                                <w:rFonts w:ascii="Rockwell Extra Bold" w:hAnsi="Rockwell Extra Bold" w:cs="Tahoma"/>
                                <w:i/>
                                <w:color w:val="800000"/>
                                <w:sz w:val="40"/>
                                <w:szCs w:val="40"/>
                              </w:rPr>
                              <w:t>GREAT WAY TO BUILD TEAM UNITY &amp; COMPETE</w:t>
                            </w:r>
                            <w:r w:rsidR="002807E8">
                              <w:rPr>
                                <w:rFonts w:ascii="Rockwell Extra Bold" w:hAnsi="Rockwell Extra Bold" w:cs="Tahoma"/>
                                <w:i/>
                                <w:color w:val="800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702EF1" w:rsidRPr="00702EF1" w:rsidRDefault="00702EF1" w:rsidP="00702EF1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auto"/>
                                <w:w w:val="90"/>
                                <w:sz w:val="96"/>
                                <w:szCs w:val="96"/>
                              </w:rPr>
                            </w:pPr>
                          </w:p>
                          <w:p w:rsidR="00D3467D" w:rsidRPr="00702EF1" w:rsidRDefault="00D3467D" w:rsidP="00D3467D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E"/>
                                <w:w w:val="9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75pt;margin-top:19.5pt;width:586pt;height:231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" filled="f" fillcolor="#fffffe" stroked="f" strokecolor="#212120" insetpen="t">
                <v:textbox inset="2.88pt,2.88pt,2.88pt,2.88pt">
                  <w:txbxContent>
                    <w:p w:rsidR="00434471" w:rsidRPr="00434471" w:rsidRDefault="00434471" w:rsidP="004F0D58">
                      <w:pPr>
                        <w:widowControl w:val="0"/>
                        <w:spacing w:line="840" w:lineRule="exact"/>
                        <w:jc w:val="center"/>
                        <w:rPr>
                          <w:rFonts w:ascii="Rockwell Extra Bold" w:hAnsi="Rockwell Extra Bold" w:cs="Tahoma"/>
                          <w:b/>
                          <w:color w:val="auto"/>
                          <w:sz w:val="56"/>
                          <w:szCs w:val="56"/>
                          <w:u w:val="single"/>
                        </w:rPr>
                      </w:pPr>
                      <w:r w:rsidRPr="00434471">
                        <w:rPr>
                          <w:rFonts w:ascii="Rockwell Extra Bold" w:hAnsi="Rockwell Extra Bold" w:cs="Tahoma"/>
                          <w:b/>
                          <w:color w:val="auto"/>
                          <w:sz w:val="56"/>
                          <w:szCs w:val="56"/>
                          <w:u w:val="single"/>
                        </w:rPr>
                        <w:t>KING OF THE PLATEAU</w:t>
                      </w:r>
                    </w:p>
                    <w:p w:rsidR="00F354EC" w:rsidRPr="001522F3" w:rsidRDefault="00F354EC" w:rsidP="00F354EC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943634" w:themeColor="accent2" w:themeShade="BF"/>
                          <w:w w:val="90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  <w:t>7 on</w:t>
                      </w:r>
                      <w:r w:rsidRPr="001522F3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  <w:t xml:space="preserve"> 7 &amp;</w:t>
                      </w:r>
                    </w:p>
                    <w:p w:rsidR="00702EF1" w:rsidRPr="001522F3" w:rsidRDefault="00F354EC" w:rsidP="00F354EC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144"/>
                          <w:szCs w:val="144"/>
                        </w:rPr>
                      </w:pPr>
                      <w:r w:rsidRPr="001522F3"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  <w:t>IG MAN CHALLENGE</w:t>
                      </w:r>
                    </w:p>
                    <w:p w:rsidR="00F354EC" w:rsidRDefault="00702EF1" w:rsidP="00F354EC">
                      <w:pPr>
                        <w:widowControl w:val="0"/>
                        <w:spacing w:line="840" w:lineRule="exact"/>
                        <w:jc w:val="center"/>
                        <w:rPr>
                          <w:rFonts w:ascii="Rockwell Extra Bold" w:hAnsi="Rockwell Extra Bold" w:cs="Arial"/>
                          <w:b/>
                          <w:bCs/>
                          <w:i/>
                          <w:color w:val="auto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  <w:t xml:space="preserve"> </w:t>
                      </w:r>
                      <w:r w:rsidR="00F354EC" w:rsidRPr="00BC1617">
                        <w:rPr>
                          <w:rFonts w:ascii="Rockwell Extra Bold" w:hAnsi="Rockwell Extra Bold" w:cs="Tahoma"/>
                          <w:color w:val="990000"/>
                          <w:sz w:val="32"/>
                          <w:szCs w:val="32"/>
                        </w:rPr>
                        <w:t>EHS</w:t>
                      </w:r>
                      <w:r w:rsidR="00F354EC" w:rsidRPr="004F0D58">
                        <w:rPr>
                          <w:rFonts w:ascii="Rockwell Extra Bold" w:hAnsi="Rockwell Extra Bold" w:cs="Tahoma"/>
                          <w:color w:val="auto"/>
                          <w:sz w:val="32"/>
                          <w:szCs w:val="32"/>
                        </w:rPr>
                        <w:t xml:space="preserve"> is offering a</w:t>
                      </w:r>
                      <w:r w:rsidR="00F354EC">
                        <w:rPr>
                          <w:rFonts w:ascii="Rockwell Extra Bold" w:hAnsi="Rockwell Extra Bold" w:cs="Tahoma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F354EC" w:rsidRPr="00F26387">
                        <w:rPr>
                          <w:rFonts w:ascii="Rockwell Extra Bold" w:hAnsi="Rockwell Extra Bold" w:cs="Tahoma"/>
                          <w:color w:val="auto"/>
                          <w:sz w:val="32"/>
                          <w:szCs w:val="32"/>
                          <w:highlight w:val="yellow"/>
                          <w:u w:val="single"/>
                        </w:rPr>
                        <w:t>FREE</w:t>
                      </w:r>
                      <w:r w:rsidR="00F354EC" w:rsidRPr="00FA14BB">
                        <w:rPr>
                          <w:rFonts w:ascii="Rockwell Extra Bold" w:hAnsi="Rockwell Extra Bold" w:cs="Tahoma"/>
                          <w:color w:val="auto"/>
                          <w:sz w:val="32"/>
                          <w:szCs w:val="32"/>
                          <w:u w:val="single"/>
                        </w:rPr>
                        <w:t xml:space="preserve"> 7 on 7 and Big man Challenge</w:t>
                      </w:r>
                      <w:r w:rsidR="00F354EC">
                        <w:rPr>
                          <w:rFonts w:ascii="Rockwell Extra Bold" w:hAnsi="Rockwell Extra Bold" w:cs="Tahoma"/>
                          <w:color w:val="auto"/>
                          <w:sz w:val="32"/>
                          <w:szCs w:val="32"/>
                        </w:rPr>
                        <w:t>!</w:t>
                      </w:r>
                    </w:p>
                    <w:p w:rsidR="00F354EC" w:rsidRPr="00BC1617" w:rsidRDefault="00F354EC" w:rsidP="00F354EC">
                      <w:pPr>
                        <w:widowControl w:val="0"/>
                        <w:spacing w:line="840" w:lineRule="exact"/>
                        <w:jc w:val="center"/>
                        <w:rPr>
                          <w:rFonts w:ascii="Rockwell Extra Bold" w:hAnsi="Rockwell Extra Bold" w:cs="Tahoma"/>
                          <w:i/>
                          <w:color w:val="800000"/>
                          <w:sz w:val="40"/>
                          <w:szCs w:val="40"/>
                        </w:rPr>
                      </w:pPr>
                      <w:r w:rsidRPr="00BC1617">
                        <w:rPr>
                          <w:rFonts w:ascii="Rockwell Extra Bold" w:hAnsi="Rockwell Extra Bold" w:cs="Tahoma"/>
                          <w:i/>
                          <w:color w:val="800000"/>
                          <w:sz w:val="40"/>
                          <w:szCs w:val="40"/>
                        </w:rPr>
                        <w:t>GREAT WAY TO BUILD TEAM UNITY &amp; COMPETE</w:t>
                      </w:r>
                      <w:r w:rsidR="002807E8">
                        <w:rPr>
                          <w:rFonts w:ascii="Rockwell Extra Bold" w:hAnsi="Rockwell Extra Bold" w:cs="Tahoma"/>
                          <w:i/>
                          <w:color w:val="800000"/>
                          <w:sz w:val="40"/>
                          <w:szCs w:val="40"/>
                        </w:rPr>
                        <w:t>!</w:t>
                      </w:r>
                    </w:p>
                    <w:p w:rsidR="00702EF1" w:rsidRPr="00702EF1" w:rsidRDefault="00702EF1" w:rsidP="00702EF1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b/>
                          <w:bCs/>
                          <w:i/>
                          <w:color w:val="auto"/>
                          <w:w w:val="90"/>
                          <w:sz w:val="96"/>
                          <w:szCs w:val="96"/>
                        </w:rPr>
                      </w:pPr>
                    </w:p>
                    <w:p w:rsidR="00D3467D" w:rsidRPr="00702EF1" w:rsidRDefault="00D3467D" w:rsidP="00D3467D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FFFFFE"/>
                          <w:w w:val="9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D3467D" w:rsidRDefault="00D3467D" w:rsidP="00D3467D">
      <w:pPr>
        <w:jc w:val="center"/>
        <w:rPr>
          <w:noProof/>
        </w:rPr>
      </w:pPr>
    </w:p>
    <w:p w:rsidR="00702EF1" w:rsidRDefault="00702EF1" w:rsidP="00D3467D">
      <w:pPr>
        <w:jc w:val="center"/>
        <w:rPr>
          <w:noProof/>
        </w:rPr>
      </w:pPr>
    </w:p>
    <w:p w:rsidR="009876BA" w:rsidRDefault="009876BA" w:rsidP="00FA14BB">
      <w:pPr>
        <w:tabs>
          <w:tab w:val="left" w:pos="870"/>
          <w:tab w:val="right" w:pos="11520"/>
        </w:tabs>
        <w:rPr>
          <w:noProof/>
        </w:rPr>
      </w:pPr>
    </w:p>
    <w:p w:rsidR="009876BA" w:rsidRDefault="009876BA" w:rsidP="00FA14BB">
      <w:pPr>
        <w:tabs>
          <w:tab w:val="left" w:pos="870"/>
          <w:tab w:val="right" w:pos="11520"/>
        </w:tabs>
        <w:rPr>
          <w:noProof/>
        </w:rPr>
      </w:pPr>
    </w:p>
    <w:p w:rsidR="00F26387" w:rsidRDefault="00F26387" w:rsidP="00FA14BB">
      <w:pPr>
        <w:tabs>
          <w:tab w:val="left" w:pos="870"/>
          <w:tab w:val="right" w:pos="11520"/>
        </w:tabs>
        <w:rPr>
          <w:noProof/>
        </w:rPr>
      </w:pPr>
    </w:p>
    <w:p w:rsidR="00F26387" w:rsidRDefault="00F26387" w:rsidP="00FA14BB">
      <w:pPr>
        <w:tabs>
          <w:tab w:val="left" w:pos="870"/>
          <w:tab w:val="right" w:pos="11520"/>
        </w:tabs>
        <w:rPr>
          <w:noProof/>
        </w:rPr>
      </w:pPr>
    </w:p>
    <w:p w:rsidR="00F26387" w:rsidRDefault="00F26387" w:rsidP="00FA14BB">
      <w:pPr>
        <w:tabs>
          <w:tab w:val="left" w:pos="870"/>
          <w:tab w:val="right" w:pos="11520"/>
        </w:tabs>
        <w:rPr>
          <w:noProof/>
        </w:rPr>
      </w:pPr>
    </w:p>
    <w:p w:rsidR="00F26387" w:rsidRDefault="00F26387" w:rsidP="00FA14BB">
      <w:pPr>
        <w:tabs>
          <w:tab w:val="left" w:pos="870"/>
          <w:tab w:val="right" w:pos="11520"/>
        </w:tabs>
        <w:rPr>
          <w:noProof/>
        </w:rPr>
      </w:pPr>
    </w:p>
    <w:p w:rsidR="00F26387" w:rsidRDefault="00F26387" w:rsidP="00FA14BB">
      <w:pPr>
        <w:tabs>
          <w:tab w:val="left" w:pos="870"/>
          <w:tab w:val="right" w:pos="115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24DE913" wp14:editId="31F3818D">
            <wp:simplePos x="0" y="0"/>
            <wp:positionH relativeFrom="column">
              <wp:posOffset>2432050</wp:posOffset>
            </wp:positionH>
            <wp:positionV relativeFrom="paragraph">
              <wp:posOffset>86360</wp:posOffset>
            </wp:positionV>
            <wp:extent cx="2463800" cy="1855470"/>
            <wp:effectExtent l="0" t="0" r="0" b="0"/>
            <wp:wrapNone/>
            <wp:docPr id="67" name="Picture 1" descr="http://o2.aolcdn.com/dims-shared/dims3/PATCH/resize/273x203/http:/hss-prod.hss.aol.com/hss/storage/patch/e0841e5adbe8789cd95f8af564375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2.aolcdn.com/dims-shared/dims3/PATCH/resize/273x203/http:/hss-prod.hss.aol.com/hss/storage/patch/e0841e5adbe8789cd95f8af5643758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0E4" w:rsidRDefault="009876BA" w:rsidP="00FA14BB">
      <w:pPr>
        <w:tabs>
          <w:tab w:val="left" w:pos="870"/>
          <w:tab w:val="right" w:pos="11520"/>
        </w:tabs>
      </w:pPr>
      <w:r>
        <w:rPr>
          <w:noProof/>
        </w:rPr>
        <w:drawing>
          <wp:inline distT="0" distB="0" distL="0" distR="0" wp14:anchorId="37950850" wp14:editId="6B6CBBAE">
            <wp:extent cx="2428875" cy="1619250"/>
            <wp:effectExtent l="0" t="0" r="9525" b="0"/>
            <wp:docPr id="28" name="Picture 28" descr="C:\Users\mgunderson\Documents\Football\FOOTBALL\Pictures\2015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underson\Documents\Football\FOOTBALL\Pictures\2015\IMG_3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15" cy="16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9E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568F227" wp14:editId="661EAA64">
                <wp:simplePos x="0" y="0"/>
                <wp:positionH relativeFrom="column">
                  <wp:posOffset>2647950</wp:posOffset>
                </wp:positionH>
                <wp:positionV relativeFrom="page">
                  <wp:posOffset>4800600</wp:posOffset>
                </wp:positionV>
                <wp:extent cx="4667250" cy="876300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1DF7" w:rsidRPr="007169E6" w:rsidRDefault="00434471" w:rsidP="00434471">
                            <w:pPr>
                              <w:widowControl w:val="0"/>
                              <w:spacing w:line="320" w:lineRule="exact"/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spacing w:val="48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7169E6"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spacing w:val="48"/>
                                <w:w w:val="90"/>
                                <w:sz w:val="28"/>
                                <w:szCs w:val="28"/>
                              </w:rPr>
                              <w:t>C</w:t>
                            </w:r>
                            <w:r w:rsidR="007169E6" w:rsidRPr="007169E6"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spacing w:val="48"/>
                                <w:w w:val="90"/>
                                <w:sz w:val="28"/>
                                <w:szCs w:val="28"/>
                              </w:rPr>
                              <w:t>an you be the King of the Plateau</w:t>
                            </w:r>
                            <w:r w:rsidR="00980B12" w:rsidRPr="007169E6"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spacing w:val="48"/>
                                <w:w w:val="9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ED1100" w:rsidRDefault="00ED1100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spacing w:val="48"/>
                                <w:w w:val="90"/>
                                <w:sz w:val="32"/>
                                <w:szCs w:val="32"/>
                              </w:rPr>
                            </w:pPr>
                          </w:p>
                          <w:p w:rsidR="00562C1D" w:rsidRPr="00562C1D" w:rsidRDefault="002309ED" w:rsidP="002309ED">
                            <w:pPr>
                              <w:widowControl w:val="0"/>
                              <w:spacing w:line="320" w:lineRule="exact"/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OFFICIALS PROVIDED</w:t>
                            </w:r>
                            <w:r w:rsidR="00562C1D" w:rsidRPr="0056775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br/>
                              <w:t>- Each Official has a four second timer for QB</w:t>
                            </w:r>
                            <w:r w:rsidR="00567755" w:rsidRPr="0056775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="00F971E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(QB TEE)</w:t>
                            </w:r>
                          </w:p>
                          <w:p w:rsidR="00562C1D" w:rsidRPr="00980B12" w:rsidRDefault="00562C1D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b/>
                                <w:color w:val="FFC000"/>
                                <w:w w:val="9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08.5pt;margin-top:378pt;width:367.5pt;height:69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881DF7" w:rsidRPr="007169E6" w:rsidRDefault="00434471" w:rsidP="00434471">
                      <w:pPr>
                        <w:widowControl w:val="0"/>
                        <w:spacing w:line="320" w:lineRule="exact"/>
                        <w:rPr>
                          <w:rFonts w:ascii="Rockwell Extra Bold" w:hAnsi="Rockwell Extra Bold" w:cs="Arial"/>
                          <w:b/>
                          <w:color w:val="FFC000"/>
                          <w:spacing w:val="48"/>
                          <w:w w:val="90"/>
                          <w:sz w:val="28"/>
                          <w:szCs w:val="28"/>
                        </w:rPr>
                      </w:pPr>
                      <w:r w:rsidRPr="007169E6">
                        <w:rPr>
                          <w:rFonts w:ascii="Rockwell Extra Bold" w:hAnsi="Rockwell Extra Bold" w:cs="Arial"/>
                          <w:b/>
                          <w:color w:val="FFC000"/>
                          <w:spacing w:val="48"/>
                          <w:w w:val="90"/>
                          <w:sz w:val="28"/>
                          <w:szCs w:val="28"/>
                        </w:rPr>
                        <w:t>C</w:t>
                      </w:r>
                      <w:r w:rsidR="007169E6" w:rsidRPr="007169E6">
                        <w:rPr>
                          <w:rFonts w:ascii="Rockwell Extra Bold" w:hAnsi="Rockwell Extra Bold" w:cs="Arial"/>
                          <w:b/>
                          <w:color w:val="FFC000"/>
                          <w:spacing w:val="48"/>
                          <w:w w:val="90"/>
                          <w:sz w:val="28"/>
                          <w:szCs w:val="28"/>
                        </w:rPr>
                        <w:t>an you be the King of the Plateau</w:t>
                      </w:r>
                      <w:r w:rsidR="00980B12" w:rsidRPr="007169E6">
                        <w:rPr>
                          <w:rFonts w:ascii="Rockwell Extra Bold" w:hAnsi="Rockwell Extra Bold" w:cs="Arial"/>
                          <w:b/>
                          <w:color w:val="FFC000"/>
                          <w:spacing w:val="48"/>
                          <w:w w:val="90"/>
                          <w:sz w:val="28"/>
                          <w:szCs w:val="28"/>
                        </w:rPr>
                        <w:t>?</w:t>
                      </w:r>
                    </w:p>
                    <w:p w:rsidR="00ED1100" w:rsidRDefault="00ED1100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b/>
                          <w:color w:val="FFC000"/>
                          <w:spacing w:val="48"/>
                          <w:w w:val="90"/>
                          <w:sz w:val="32"/>
                          <w:szCs w:val="32"/>
                        </w:rPr>
                      </w:pPr>
                    </w:p>
                    <w:p w:rsidR="00562C1D" w:rsidRPr="00562C1D" w:rsidRDefault="002309ED" w:rsidP="002309ED">
                      <w:pPr>
                        <w:widowControl w:val="0"/>
                        <w:spacing w:line="320" w:lineRule="exact"/>
                        <w:rPr>
                          <w:rFonts w:ascii="Rockwell Extra Bold" w:hAnsi="Rockwell Extra Bold" w:cs="Arial"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OFFICIALS PROVIDED</w:t>
                      </w:r>
                      <w:r w:rsidR="00562C1D" w:rsidRPr="00567755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br/>
                        <w:t>- Each Official has a four second timer for QB</w:t>
                      </w:r>
                      <w:r w:rsidR="00567755" w:rsidRPr="00567755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s</w:t>
                      </w:r>
                      <w:r w:rsidR="00F971E5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(QB TEE)</w:t>
                      </w:r>
                    </w:p>
                    <w:p w:rsidR="00562C1D" w:rsidRPr="00980B12" w:rsidRDefault="00562C1D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b/>
                          <w:color w:val="FFC000"/>
                          <w:w w:val="9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09E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417BB191" wp14:editId="4157EF74">
                <wp:simplePos x="0" y="0"/>
                <wp:positionH relativeFrom="column">
                  <wp:posOffset>257175</wp:posOffset>
                </wp:positionH>
                <wp:positionV relativeFrom="page">
                  <wp:posOffset>6762750</wp:posOffset>
                </wp:positionV>
                <wp:extent cx="2061845" cy="222885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4471" w:rsidRDefault="00434471" w:rsidP="0043447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7E4874" w:rsidRPr="007E4874" w:rsidRDefault="005A7F51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E4874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  <w:u w:val="single"/>
                              </w:rPr>
                              <w:t xml:space="preserve">Teams include: </w:t>
                            </w:r>
                          </w:p>
                          <w:p w:rsidR="002309ED" w:rsidRDefault="002309ED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Curtis</w:t>
                            </w:r>
                          </w:p>
                          <w:p w:rsidR="007E4874" w:rsidRDefault="007E4874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Sumner</w:t>
                            </w:r>
                            <w:r w:rsidR="005A7F51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E4874" w:rsidRDefault="00664A5C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Kentwood</w:t>
                            </w:r>
                          </w:p>
                          <w:p w:rsidR="007E4874" w:rsidRDefault="007E4874" w:rsidP="00664A5C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Kent-Meridian</w:t>
                            </w:r>
                          </w:p>
                          <w:p w:rsidR="005A7F51" w:rsidRDefault="000C21D4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Emerald Ridge</w:t>
                            </w:r>
                          </w:p>
                          <w:p w:rsidR="007E4874" w:rsidRDefault="007E4874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Enumclaw</w:t>
                            </w:r>
                          </w:p>
                          <w:p w:rsidR="007169E6" w:rsidRDefault="007169E6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Auburn Riverside</w:t>
                            </w:r>
                          </w:p>
                          <w:p w:rsidR="007169E6" w:rsidRDefault="0041498C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Tahoma</w:t>
                            </w:r>
                          </w:p>
                          <w:p w:rsidR="002309ED" w:rsidRDefault="002309ED" w:rsidP="00434471">
                            <w:pPr>
                              <w:widowControl w:val="0"/>
                              <w:spacing w:line="280" w:lineRule="exact"/>
                              <w:ind w:left="36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309ED" w:rsidRPr="005A7F51" w:rsidRDefault="002309ED" w:rsidP="002309ED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BC1617" w:rsidRPr="00144D57" w:rsidRDefault="00BC1617" w:rsidP="00A45D87">
                            <w:pPr>
                              <w:widowControl w:val="0"/>
                              <w:spacing w:line="280" w:lineRule="exact"/>
                              <w:ind w:left="720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881DF7" w:rsidRPr="00653A7E" w:rsidRDefault="00881DF7" w:rsidP="00881DF7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81DF7" w:rsidRPr="00653A7E" w:rsidRDefault="00881DF7" w:rsidP="00881DF7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0.25pt;margin-top:532.5pt;width:162.35pt;height:175.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434471" w:rsidRDefault="00434471" w:rsidP="0043447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7E4874" w:rsidRPr="007E4874" w:rsidRDefault="005A7F51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</w:pPr>
                      <w:r w:rsidRPr="007E4874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  <w:u w:val="single"/>
                        </w:rPr>
                        <w:t xml:space="preserve">Teams include: </w:t>
                      </w:r>
                    </w:p>
                    <w:p w:rsidR="002309ED" w:rsidRDefault="002309ED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Curtis</w:t>
                      </w:r>
                    </w:p>
                    <w:p w:rsidR="007E4874" w:rsidRDefault="007E4874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Sumner</w:t>
                      </w:r>
                      <w:r w:rsidR="005A7F51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E4874" w:rsidRDefault="00664A5C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Kentwood</w:t>
                      </w:r>
                    </w:p>
                    <w:p w:rsidR="007E4874" w:rsidRDefault="007E4874" w:rsidP="00664A5C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Kent-Meridian</w:t>
                      </w:r>
                    </w:p>
                    <w:p w:rsidR="005A7F51" w:rsidRDefault="000C21D4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Emerald Ridge</w:t>
                      </w:r>
                    </w:p>
                    <w:p w:rsidR="007E4874" w:rsidRDefault="007E4874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Enumclaw</w:t>
                      </w:r>
                    </w:p>
                    <w:p w:rsidR="007169E6" w:rsidRDefault="007169E6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Auburn Riverside</w:t>
                      </w:r>
                    </w:p>
                    <w:p w:rsidR="007169E6" w:rsidRDefault="0041498C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Tahoma</w:t>
                      </w:r>
                    </w:p>
                    <w:p w:rsidR="002309ED" w:rsidRDefault="002309ED" w:rsidP="00434471">
                      <w:pPr>
                        <w:widowControl w:val="0"/>
                        <w:spacing w:line="280" w:lineRule="exact"/>
                        <w:ind w:left="36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2309ED" w:rsidRPr="005A7F51" w:rsidRDefault="002309ED" w:rsidP="002309ED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BC1617" w:rsidRPr="00144D57" w:rsidRDefault="00BC1617" w:rsidP="00A45D87">
                      <w:pPr>
                        <w:widowControl w:val="0"/>
                        <w:spacing w:line="280" w:lineRule="exact"/>
                        <w:ind w:left="720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  <w:p w:rsidR="00881DF7" w:rsidRPr="00653A7E" w:rsidRDefault="00881DF7" w:rsidP="00881DF7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:rsidR="00881DF7" w:rsidRPr="00653A7E" w:rsidRDefault="00881DF7" w:rsidP="00881DF7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14BB">
        <w:rPr>
          <w:noProof/>
        </w:rPr>
        <w:tab/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589FE92" wp14:editId="79F8012D">
                <wp:simplePos x="0" y="0"/>
                <wp:positionH relativeFrom="column">
                  <wp:posOffset>2989580</wp:posOffset>
                </wp:positionH>
                <wp:positionV relativeFrom="page">
                  <wp:posOffset>5835650</wp:posOffset>
                </wp:positionV>
                <wp:extent cx="3925570" cy="2440940"/>
                <wp:effectExtent l="0" t="0" r="0" b="635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244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980B12" w:rsidRDefault="00F85DEC" w:rsidP="00653A7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C000"/>
                                <w:sz w:val="44"/>
                                <w:szCs w:val="44"/>
                              </w:rPr>
                              <w:t>Double Elimination Tournament</w:t>
                            </w:r>
                          </w:p>
                          <w:p w:rsidR="006A6E83" w:rsidRDefault="00980B12" w:rsidP="006A6E83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C000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C000"/>
                              </w:rPr>
                              <w:t xml:space="preserve"> </w:t>
                            </w:r>
                            <w:r w:rsidR="006A6E83" w:rsidRPr="00980B12">
                              <w:rPr>
                                <w:rFonts w:ascii="Rockwell Extra Bold" w:hAnsi="Rockwell Extra Bold" w:cs="Arial"/>
                                <w:color w:val="FFC000"/>
                              </w:rPr>
                              <w:t>Thursday</w:t>
                            </w:r>
                          </w:p>
                          <w:p w:rsidR="004F0D58" w:rsidRPr="00350419" w:rsidRDefault="00F85DEC" w:rsidP="006A6E83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>-</w:t>
                            </w:r>
                            <w:r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Each team is guaranteed 2 games</w:t>
                            </w:r>
                            <w:r w:rsidR="003627A8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2807E8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 TOURNAMENT (More </w:t>
                            </w:r>
                            <w:r w:rsidR="00350419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games </w:t>
                            </w:r>
                            <w:r w:rsidR="002807E8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outside bracket</w:t>
                            </w:r>
                            <w:r w:rsid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if you choose</w:t>
                            </w:r>
                            <w:r w:rsidR="002807E8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  <w:r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E4874" w:rsidRPr="00350419" w:rsidRDefault="00342E8B" w:rsidP="007E487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Players will receive Water</w:t>
                            </w:r>
                            <w:r w:rsidR="007E4874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Hot dogs</w:t>
                            </w:r>
                          </w:p>
                          <w:p w:rsidR="007E4874" w:rsidRPr="00350419" w:rsidRDefault="007E4874" w:rsidP="007E487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Winning Team Receives </w:t>
                            </w:r>
                            <w:r w:rsidR="00350419"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Champion</w:t>
                            </w:r>
                            <w:r w:rsidR="002309ED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ship </w:t>
                            </w:r>
                            <w:r w:rsidRPr="00350419">
                              <w:rPr>
                                <w:rFonts w:ascii="Rockwell Extra Bold" w:hAnsi="Rockwell Extra Bold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T-Shirts</w:t>
                            </w:r>
                          </w:p>
                          <w:p w:rsidR="002309ED" w:rsidRDefault="002309ED" w:rsidP="00F85DE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>-Games start at 1</w:t>
                            </w:r>
                            <w:r w:rsidR="00F85DEC"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 xml:space="preserve">:00pm </w:t>
                            </w: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>for seeding</w:t>
                            </w:r>
                          </w:p>
                          <w:p w:rsidR="00F85DEC" w:rsidRDefault="002309ED" w:rsidP="00F85DE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 xml:space="preserve">6:00 Tourney starts, </w:t>
                            </w:r>
                            <w:r w:rsidR="00F85DEC"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>under the lights!</w:t>
                            </w:r>
                          </w:p>
                          <w:p w:rsidR="00F85DEC" w:rsidRPr="00562C1D" w:rsidRDefault="00B32EFA" w:rsidP="00F85DEC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 xml:space="preserve">-Big Man </w:t>
                            </w:r>
                            <w:r w:rsidR="00F971E5"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>Contest During 7 on 7</w:t>
                            </w:r>
                            <w:r>
                              <w:rPr>
                                <w:rFonts w:ascii="Rockwell Extra Bold" w:hAnsi="Rockwell Extra Bold" w:cs="Arial"/>
                                <w:color w:val="FFFFFF" w:themeColor="background1"/>
                              </w:rPr>
                              <w:t xml:space="preserve"> (5 man)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35.4pt;margin-top:459.5pt;width:309.1pt;height:192.2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ED1100" w:rsidRPr="00980B12" w:rsidRDefault="00F85DEC" w:rsidP="00653A7E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C000"/>
                          <w:sz w:val="44"/>
                          <w:szCs w:val="44"/>
                        </w:rPr>
                        <w:t>Double Elimination Tournament</w:t>
                      </w:r>
                    </w:p>
                    <w:p w:rsidR="006A6E83" w:rsidRDefault="00980B12" w:rsidP="006A6E83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C000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C000"/>
                        </w:rPr>
                        <w:t xml:space="preserve"> </w:t>
                      </w:r>
                      <w:r w:rsidR="006A6E83" w:rsidRPr="00980B12">
                        <w:rPr>
                          <w:rFonts w:ascii="Rockwell Extra Bold" w:hAnsi="Rockwell Extra Bold" w:cs="Arial"/>
                          <w:color w:val="FFC000"/>
                        </w:rPr>
                        <w:t>Thursday</w:t>
                      </w:r>
                    </w:p>
                    <w:p w:rsidR="004F0D58" w:rsidRPr="00350419" w:rsidRDefault="00F85DEC" w:rsidP="006A6E83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>-</w:t>
                      </w:r>
                      <w:r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Each team is guaranteed 2 games</w:t>
                      </w:r>
                      <w:r w:rsidR="003627A8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 I</w:t>
                      </w:r>
                      <w:r w:rsidR="002807E8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N TOURNAMENT (More </w:t>
                      </w:r>
                      <w:r w:rsidR="00350419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games </w:t>
                      </w:r>
                      <w:r w:rsidR="002807E8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outside bracket</w:t>
                      </w:r>
                      <w:r w:rsid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 if you choose</w:t>
                      </w:r>
                      <w:r w:rsidR="002807E8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  <w:r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:rsidR="007E4874" w:rsidRPr="00350419" w:rsidRDefault="00342E8B" w:rsidP="007E487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Players will receive Water</w:t>
                      </w:r>
                      <w:r w:rsidR="007E4874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 and Hot dogs</w:t>
                      </w:r>
                    </w:p>
                    <w:p w:rsidR="007E4874" w:rsidRPr="00350419" w:rsidRDefault="007E4874" w:rsidP="007E487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Winning Team Receives </w:t>
                      </w:r>
                      <w:r w:rsidR="00350419"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Champion</w:t>
                      </w:r>
                      <w:r w:rsidR="002309ED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 xml:space="preserve">ship </w:t>
                      </w:r>
                      <w:r w:rsidRPr="00350419">
                        <w:rPr>
                          <w:rFonts w:ascii="Rockwell Extra Bold" w:hAnsi="Rockwell Extra Bold" w:cs="Arial"/>
                          <w:color w:val="FFFFFF" w:themeColor="background1"/>
                          <w:sz w:val="18"/>
                          <w:szCs w:val="18"/>
                        </w:rPr>
                        <w:t>T-Shirts</w:t>
                      </w:r>
                    </w:p>
                    <w:p w:rsidR="002309ED" w:rsidRDefault="002309ED" w:rsidP="00F85DEC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>-Games start at 1</w:t>
                      </w:r>
                      <w:r w:rsidR="00F85DEC"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:00pm </w:t>
                      </w: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>for seeding</w:t>
                      </w:r>
                    </w:p>
                    <w:p w:rsidR="00F85DEC" w:rsidRDefault="002309ED" w:rsidP="00F85DEC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6:00 Tourney starts, </w:t>
                      </w:r>
                      <w:r w:rsidR="00F85DEC"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>under the lights!</w:t>
                      </w:r>
                    </w:p>
                    <w:p w:rsidR="00F85DEC" w:rsidRPr="00562C1D" w:rsidRDefault="00B32EFA" w:rsidP="00F85DEC">
                      <w:pPr>
                        <w:widowControl w:val="0"/>
                        <w:spacing w:line="320" w:lineRule="exact"/>
                        <w:jc w:val="center"/>
                        <w:rPr>
                          <w:rFonts w:ascii="Rockwell Extra Bold" w:hAnsi="Rockwell Extra Bold" w:cs="Arial"/>
                          <w:color w:val="FFFFFF" w:themeColor="background1"/>
                        </w:rPr>
                      </w:pP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-Big Man </w:t>
                      </w:r>
                      <w:r w:rsidR="00F971E5"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Contest </w:t>
                      </w:r>
                      <w:proofErr w:type="gramStart"/>
                      <w:r w:rsidR="00F971E5"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>During</w:t>
                      </w:r>
                      <w:proofErr w:type="gramEnd"/>
                      <w:r w:rsidR="00F971E5"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 7 on 7</w:t>
                      </w:r>
                      <w:r>
                        <w:rPr>
                          <w:rFonts w:ascii="Rockwell Extra Bold" w:hAnsi="Rockwell Extra Bold" w:cs="Arial"/>
                          <w:color w:val="FFFFFF" w:themeColor="background1"/>
                        </w:rPr>
                        <w:t xml:space="preserve"> (5 man)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208E5" wp14:editId="782C023E">
                <wp:simplePos x="0" y="0"/>
                <wp:positionH relativeFrom="column">
                  <wp:posOffset>3523615</wp:posOffset>
                </wp:positionH>
                <wp:positionV relativeFrom="paragraph">
                  <wp:posOffset>5680710</wp:posOffset>
                </wp:positionV>
                <wp:extent cx="3870325" cy="1797050"/>
                <wp:effectExtent l="0" t="3810" r="0" b="0"/>
                <wp:wrapNone/>
                <wp:docPr id="1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E83" w:rsidRPr="006A6E83" w:rsidRDefault="006A6E83" w:rsidP="006A6E83">
                            <w:pPr>
                              <w:jc w:val="center"/>
                              <w:textAlignment w:val="top"/>
                              <w:rPr>
                                <w:rFonts w:ascii="klavika-ch-bold" w:hAnsi="klavika-ch-bold" w:cs="Arial"/>
                                <w:color w:val="FFFFFF"/>
                                <w:kern w:val="0"/>
                                <w:sz w:val="65"/>
                                <w:szCs w:val="65"/>
                              </w:rPr>
                            </w:pPr>
                          </w:p>
                          <w:p w:rsidR="006A6E83" w:rsidRPr="00980B12" w:rsidRDefault="00F971E5" w:rsidP="006A6E83">
                            <w:pPr>
                              <w:textAlignment w:val="top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EF0E5FA" wp14:editId="6AB37BAA">
                                  <wp:extent cx="2209800" cy="975934"/>
                                  <wp:effectExtent l="0" t="0" r="0" b="0"/>
                                  <wp:docPr id="247" name="Picture 247" descr="http://assets.cobaltnitra.com/teams/repository/export/1e3/fae78074210058d4110145efa6b30/1e3fae78074210058d4110145efa6b30.png">
                                    <a:hlinkClick xmlns:a="http://schemas.openxmlformats.org/drawingml/2006/main" r:id="rId7" tgtFrame="&quot;_self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 descr="http://assets.cobaltnitra.com/teams/repository/export/1e3/fae78074210058d4110145efa6b30/1e3fae78074210058d4110145efa6b30.png">
                                            <a:hlinkClick r:id="rId7" tgtFrame="&quot;_self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225" cy="978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277.45pt;margin-top:447.3pt;width:304.75pt;height:1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jOvAIAAMM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" filled="f" stroked="f">
                <v:textbox>
                  <w:txbxContent>
                    <w:p w:rsidR="006A6E83" w:rsidRPr="006A6E83" w:rsidRDefault="006A6E83" w:rsidP="006A6E83">
                      <w:pPr>
                        <w:jc w:val="center"/>
                        <w:textAlignment w:val="top"/>
                        <w:rPr>
                          <w:rFonts w:ascii="klavika-ch-bold" w:hAnsi="klavika-ch-bold" w:cs="Arial"/>
                          <w:color w:val="FFFFFF"/>
                          <w:kern w:val="0"/>
                          <w:sz w:val="65"/>
                          <w:szCs w:val="65"/>
                        </w:rPr>
                      </w:pPr>
                    </w:p>
                    <w:p w:rsidR="006A6E83" w:rsidRPr="00980B12" w:rsidRDefault="00F971E5" w:rsidP="006A6E83">
                      <w:pPr>
                        <w:textAlignment w:val="top"/>
                        <w:rPr>
                          <w:rFonts w:ascii="Arial" w:hAnsi="Arial" w:cs="Arial"/>
                          <w:b/>
                          <w:bCs/>
                          <w:color w:val="FF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30"/>
                          <w:szCs w:val="30"/>
                        </w:rPr>
                        <w:drawing>
                          <wp:inline distT="0" distB="0" distL="0" distR="0" wp14:anchorId="67A80974" wp14:editId="347F94C3">
                            <wp:extent cx="2209800" cy="975934"/>
                            <wp:effectExtent l="0" t="0" r="0" b="0"/>
                            <wp:docPr id="247" name="Picture 247" descr="http://assets.cobaltnitra.com/teams/repository/export/1e3/fae78074210058d4110145efa6b30/1e3fae78074210058d4110145efa6b30.png">
                              <a:hlinkClick xmlns:a="http://schemas.openxmlformats.org/drawingml/2006/main" r:id="rId10" tgtFrame="&quot;_self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7" descr="http://assets.cobaltnitra.com/teams/repository/export/1e3/fae78074210058d4110145efa6b30/1e3fae78074210058d4110145efa6b30.png">
                                      <a:hlinkClick r:id="rId10" tgtFrame="&quot;_self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225" cy="978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CE5A00D" wp14:editId="5039F58D">
                <wp:simplePos x="0" y="0"/>
                <wp:positionH relativeFrom="column">
                  <wp:posOffset>737235</wp:posOffset>
                </wp:positionH>
                <wp:positionV relativeFrom="page">
                  <wp:posOffset>9180195</wp:posOffset>
                </wp:positionV>
                <wp:extent cx="2786380" cy="522605"/>
                <wp:effectExtent l="3810" t="0" r="635" b="3175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0B12" w:rsidRDefault="00980B12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</w:rPr>
                            </w:pPr>
                          </w:p>
                          <w:p w:rsidR="00980B12" w:rsidRPr="004A2495" w:rsidRDefault="00980B12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4A249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24"/>
                                <w:szCs w:val="24"/>
                              </w:rPr>
                              <w:t>Head Coach Mark Gunderson</w:t>
                            </w:r>
                          </w:p>
                          <w:p w:rsidR="00980B12" w:rsidRPr="004A2495" w:rsidRDefault="0050267A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Cs/>
                                <w:color w:val="FFC000"/>
                                <w:spacing w:val="20"/>
                                <w:w w:val="90"/>
                              </w:rPr>
                            </w:pPr>
                            <w:hyperlink r:id="rId12" w:history="1">
                              <w:r w:rsidR="004A2495" w:rsidRPr="004A2495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FFC000"/>
                                  <w:spacing w:val="20"/>
                                  <w:w w:val="90"/>
                                </w:rPr>
                                <w:t>mark_gunderson@enumclaw.wednet.ed</w:t>
                              </w:r>
                            </w:hyperlink>
                            <w:r w:rsidR="004A2495" w:rsidRPr="004A2495">
                              <w:rPr>
                                <w:rFonts w:ascii="Arial" w:hAnsi="Arial" w:cs="Arial"/>
                                <w:bCs/>
                                <w:color w:val="FFC000"/>
                                <w:spacing w:val="20"/>
                                <w:w w:val="90"/>
                              </w:rPr>
                              <w:t xml:space="preserve"> </w:t>
                            </w:r>
                          </w:p>
                          <w:p w:rsidR="006A6E83" w:rsidRDefault="006A6E83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</w:rPr>
                            </w:pPr>
                          </w:p>
                          <w:p w:rsidR="00FA6C43" w:rsidRPr="00FA6C43" w:rsidRDefault="00FA6C43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C000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58.05pt;margin-top:722.85pt;width:219.4pt;height:41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" filled="f" fillcolor="#fffffe" stroked="f" strokecolor="#212120" insetpen="t">
                <v:textbox inset="2.88pt,2.88pt,2.88pt,2.88pt">
                  <w:txbxContent>
                    <w:p w:rsidR="00980B12" w:rsidRDefault="00980B12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</w:rPr>
                      </w:pPr>
                    </w:p>
                    <w:p w:rsidR="00980B12" w:rsidRPr="004A2495" w:rsidRDefault="00980B12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24"/>
                          <w:szCs w:val="24"/>
                        </w:rPr>
                      </w:pPr>
                      <w:r w:rsidRPr="004A2495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24"/>
                          <w:szCs w:val="24"/>
                        </w:rPr>
                        <w:t>Head Coach Mark Gunderson</w:t>
                      </w:r>
                    </w:p>
                    <w:p w:rsidR="00980B12" w:rsidRPr="004A2495" w:rsidRDefault="00F26387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Cs/>
                          <w:color w:val="FFC000"/>
                          <w:spacing w:val="20"/>
                          <w:w w:val="90"/>
                        </w:rPr>
                      </w:pPr>
                      <w:hyperlink r:id="rId13" w:history="1">
                        <w:r w:rsidR="004A2495" w:rsidRPr="004A2495">
                          <w:rPr>
                            <w:rStyle w:val="Hyperlink"/>
                            <w:rFonts w:ascii="Arial" w:hAnsi="Arial" w:cs="Arial"/>
                            <w:bCs/>
                            <w:color w:val="FFC000"/>
                            <w:spacing w:val="20"/>
                            <w:w w:val="90"/>
                          </w:rPr>
                          <w:t>mark_gunderson@enumclaw.wednet.ed</w:t>
                        </w:r>
                      </w:hyperlink>
                      <w:r w:rsidR="004A2495" w:rsidRPr="004A2495">
                        <w:rPr>
                          <w:rFonts w:ascii="Arial" w:hAnsi="Arial" w:cs="Arial"/>
                          <w:bCs/>
                          <w:color w:val="FFC000"/>
                          <w:spacing w:val="20"/>
                          <w:w w:val="90"/>
                        </w:rPr>
                        <w:t xml:space="preserve"> </w:t>
                      </w:r>
                    </w:p>
                    <w:p w:rsidR="006A6E83" w:rsidRDefault="006A6E83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</w:rPr>
                      </w:pPr>
                    </w:p>
                    <w:p w:rsidR="00FA6C43" w:rsidRPr="00FA6C43" w:rsidRDefault="00FA6C43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C000"/>
                          <w:w w:val="9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A8E1277" wp14:editId="17673CD2">
                <wp:simplePos x="0" y="0"/>
                <wp:positionH relativeFrom="column">
                  <wp:posOffset>3766185</wp:posOffset>
                </wp:positionH>
                <wp:positionV relativeFrom="page">
                  <wp:posOffset>9243060</wp:posOffset>
                </wp:positionV>
                <wp:extent cx="3543300" cy="459740"/>
                <wp:effectExtent l="3810" t="3810" r="0" b="317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6C43" w:rsidRPr="00FA6C43" w:rsidRDefault="00FA6C43" w:rsidP="00FA6C43">
                            <w:pPr>
                              <w:pStyle w:val="AveryStyle2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FA6C43">
                              <w:rPr>
                                <w:color w:val="FFFFFF" w:themeColor="background1"/>
                                <w:sz w:val="28"/>
                              </w:rPr>
                              <w:t>Enumclaw Football Foundation</w:t>
                            </w:r>
                          </w:p>
                          <w:p w:rsidR="00FA6C43" w:rsidRPr="00B80F84" w:rsidRDefault="0050267A" w:rsidP="00FA6C43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hyperlink r:id="rId14" w:history="1">
                              <w:r w:rsidR="00FA6C43" w:rsidRPr="00FA6C43">
                                <w:rPr>
                                  <w:rStyle w:val="Hyperlink"/>
                                  <w:color w:val="FFC000"/>
                                  <w:sz w:val="32"/>
                                  <w:szCs w:val="32"/>
                                  <w:vertAlign w:val="superscript"/>
                                </w:rPr>
                                <w:t>enumclawfootballfoundation@gmail.com</w:t>
                              </w:r>
                            </w:hyperlink>
                            <w:r w:rsidR="00FA6C43" w:rsidRPr="00FA6C43">
                              <w:rPr>
                                <w:color w:val="FFC000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 w:rsidR="00FA6C43">
                              <w:rPr>
                                <w:vertAlign w:val="superscript"/>
                              </w:rPr>
                              <w:t xml:space="preserve">                                                       www.enumclawfootball.com</w:t>
                            </w:r>
                          </w:p>
                          <w:p w:rsidR="00ED1100" w:rsidRPr="00FA6C43" w:rsidRDefault="00ED1100" w:rsidP="00FA6C43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296.55pt;margin-top:727.8pt;width:279pt;height:36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FA6C43" w:rsidRPr="00FA6C43" w:rsidRDefault="00FA6C43" w:rsidP="00FA6C43">
                      <w:pPr>
                        <w:pStyle w:val="AveryStyle2"/>
                        <w:rPr>
                          <w:color w:val="FFFFFF" w:themeColor="background1"/>
                          <w:sz w:val="28"/>
                        </w:rPr>
                      </w:pPr>
                      <w:r w:rsidRPr="00FA6C43">
                        <w:rPr>
                          <w:color w:val="FFFFFF" w:themeColor="background1"/>
                          <w:sz w:val="28"/>
                        </w:rPr>
                        <w:t>Enumclaw Football Foundation</w:t>
                      </w:r>
                    </w:p>
                    <w:p w:rsidR="00FA6C43" w:rsidRPr="00B80F84" w:rsidRDefault="00A45D87" w:rsidP="00FA6C43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hyperlink r:id="rId15" w:history="1">
                        <w:r w:rsidR="00FA6C43" w:rsidRPr="00FA6C43">
                          <w:rPr>
                            <w:rStyle w:val="Hyperlink"/>
                            <w:color w:val="FFC000"/>
                            <w:sz w:val="32"/>
                            <w:szCs w:val="32"/>
                            <w:vertAlign w:val="superscript"/>
                          </w:rPr>
                          <w:t>enumclawfootballfoundation@gmail.com</w:t>
                        </w:r>
                      </w:hyperlink>
                      <w:r w:rsidR="00FA6C43" w:rsidRPr="00FA6C43">
                        <w:rPr>
                          <w:color w:val="FFC000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 w:rsidR="00FA6C43">
                        <w:rPr>
                          <w:vertAlign w:val="superscript"/>
                        </w:rPr>
                        <w:t xml:space="preserve">                                                       www.enumclawfootball.com</w:t>
                      </w:r>
                    </w:p>
                    <w:p w:rsidR="00ED1100" w:rsidRPr="00FA6C43" w:rsidRDefault="00ED1100" w:rsidP="00FA6C43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6E83"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1AC30F52" wp14:editId="482F87B8">
            <wp:extent cx="2500588" cy="1653822"/>
            <wp:effectExtent l="0" t="0" r="0" b="3810"/>
            <wp:docPr id="27" name="Picture 27" descr="C:\Users\mgunderson\Documents\Football\FOOTBALL\Pictures\Pete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underson\Documents\Football\FOOTBALL\Pictures\Pete'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1" cy="16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3918C" wp14:editId="1A63605C">
                <wp:simplePos x="0" y="0"/>
                <wp:positionH relativeFrom="column">
                  <wp:posOffset>8890</wp:posOffset>
                </wp:positionH>
                <wp:positionV relativeFrom="page">
                  <wp:posOffset>8739505</wp:posOffset>
                </wp:positionV>
                <wp:extent cx="7300595" cy="546100"/>
                <wp:effectExtent l="8890" t="5080" r="5715" b="10795"/>
                <wp:wrapNone/>
                <wp:docPr id="1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610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.7pt;margin-top:688.15pt;width:574.85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510093;7300595,546100" o:connectangles="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745B3F" wp14:editId="17DD7813">
                <wp:simplePos x="0" y="0"/>
                <wp:positionH relativeFrom="column">
                  <wp:posOffset>8890</wp:posOffset>
                </wp:positionH>
                <wp:positionV relativeFrom="page">
                  <wp:posOffset>8625205</wp:posOffset>
                </wp:positionV>
                <wp:extent cx="7300595" cy="554990"/>
                <wp:effectExtent l="8890" t="5080" r="5715" b="11430"/>
                <wp:wrapNone/>
                <wp:docPr id="1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5499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.7pt;margin-top:679.15pt;width:574.85pt;height:4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" path="m,167c943,,1829,77,2452,185e" filled="f" fillcolor="#fffffe" strokecolor="#fffffe" strokeweight=".5pt">
                <v:stroke joinstyle="miter"/>
                <v:shadow color="#8c8682"/>
                <v:path arrowok="t" o:connecttype="custom" o:connectlocs="0,500991;7300595,554990" o:connectangles="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431DE" wp14:editId="0709D7A3">
                <wp:simplePos x="0" y="0"/>
                <wp:positionH relativeFrom="column">
                  <wp:posOffset>8890</wp:posOffset>
                </wp:positionH>
                <wp:positionV relativeFrom="page">
                  <wp:posOffset>8514080</wp:posOffset>
                </wp:positionV>
                <wp:extent cx="7300595" cy="543560"/>
                <wp:effectExtent l="8890" t="8255" r="5715" b="10160"/>
                <wp:wrapNone/>
                <wp:docPr id="1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3560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.7pt;margin-top:670.4pt;width:574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" path="m2452,181c1828,74,942,,,170e" filled="f" fillcolor="#fffffe" strokecolor="#efb32f" strokeweight=".5pt">
                <v:stroke joinstyle="miter"/>
                <v:shadow color="#8c8682"/>
                <v:path arrowok="t" o:connecttype="custom" o:connectlocs="7300595,543560;0,510526" o:connectangles="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22E5B" wp14:editId="2BD91DFF">
                <wp:simplePos x="0" y="0"/>
                <wp:positionH relativeFrom="column">
                  <wp:posOffset>8890</wp:posOffset>
                </wp:positionH>
                <wp:positionV relativeFrom="page">
                  <wp:posOffset>8652510</wp:posOffset>
                </wp:positionV>
                <wp:extent cx="7300595" cy="542925"/>
                <wp:effectExtent l="8890" t="13335" r="5715" b="5715"/>
                <wp:wrapNone/>
                <wp:docPr id="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292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.7pt;margin-top:681.3pt;width:574.8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542925;7300595,494932" o:connectangles="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0774F" wp14:editId="66CDE9F6">
                <wp:simplePos x="0" y="0"/>
                <wp:positionH relativeFrom="column">
                  <wp:posOffset>8890</wp:posOffset>
                </wp:positionH>
                <wp:positionV relativeFrom="page">
                  <wp:posOffset>8682355</wp:posOffset>
                </wp:positionV>
                <wp:extent cx="7300595" cy="657225"/>
                <wp:effectExtent l="8890" t="5080" r="5715" b="13970"/>
                <wp:wrapNone/>
                <wp:docPr id="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657225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.7pt;margin-top:683.65pt;width:574.8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" path="m,145c950,,1836,98,2452,219e" filled="f" fillcolor="#fffffe" strokecolor="#fffffe" strokeweight=".5pt">
                <v:stroke joinstyle="miter"/>
                <v:shadow color="#8c8682"/>
                <v:path arrowok="t" o:connecttype="custom" o:connectlocs="0,435149;7300595,657225" o:connectangles="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4958186" wp14:editId="7696AE85">
                <wp:simplePos x="0" y="0"/>
                <wp:positionH relativeFrom="column">
                  <wp:posOffset>281305</wp:posOffset>
                </wp:positionH>
                <wp:positionV relativeFrom="page">
                  <wp:posOffset>7816215</wp:posOffset>
                </wp:positionV>
                <wp:extent cx="33655" cy="33655"/>
                <wp:effectExtent l="5080" t="5715" r="8890" b="8255"/>
                <wp:wrapNone/>
                <wp:docPr id="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prstGeom prst="ellipse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2.15pt;margin-top:615.45pt;width:2.65pt;height:2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" fillcolor="#2e364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DB2110A" wp14:editId="034475B1">
                <wp:simplePos x="0" y="0"/>
                <wp:positionH relativeFrom="column">
                  <wp:posOffset>281305</wp:posOffset>
                </wp:positionH>
                <wp:positionV relativeFrom="page">
                  <wp:posOffset>7105015</wp:posOffset>
                </wp:positionV>
                <wp:extent cx="33655" cy="33655"/>
                <wp:effectExtent l="5080" t="8890" r="8890" b="5080"/>
                <wp:wrapNone/>
                <wp:docPr id="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prstGeom prst="ellipse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2.15pt;margin-top:559.45pt;width:2.65pt;height:2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" fillcolor="#2e364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463BE98" wp14:editId="3193CF5F">
                <wp:simplePos x="0" y="0"/>
                <wp:positionH relativeFrom="column">
                  <wp:posOffset>281305</wp:posOffset>
                </wp:positionH>
                <wp:positionV relativeFrom="page">
                  <wp:posOffset>6393815</wp:posOffset>
                </wp:positionV>
                <wp:extent cx="33655" cy="33655"/>
                <wp:effectExtent l="5080" t="2540" r="8890" b="1905"/>
                <wp:wrapNone/>
                <wp:docPr id="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prstGeom prst="ellipse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22.15pt;margin-top:503.45pt;width:2.65pt;height:2.6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" fillcolor="#2e364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E874D8D" wp14:editId="77B6CC1F">
                <wp:simplePos x="0" y="0"/>
                <wp:positionH relativeFrom="column">
                  <wp:posOffset>281305</wp:posOffset>
                </wp:positionH>
                <wp:positionV relativeFrom="page">
                  <wp:posOffset>5674995</wp:posOffset>
                </wp:positionV>
                <wp:extent cx="33655" cy="33655"/>
                <wp:effectExtent l="5080" t="7620" r="8890" b="6350"/>
                <wp:wrapNone/>
                <wp:docPr id="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prstGeom prst="ellipse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2.15pt;margin-top:446.85pt;width:2.65pt;height:2.6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" fillcolor="#2e3640" stroked="f" strokecolor="#212120" insetpen="t">
                <v:shadow color="#dcd6d4"/>
                <v:textbox inset="2.88pt,2.88pt,2.88pt,2.88pt"/>
                <w10:wrap anchory="page"/>
              </v:oval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C1C06A" wp14:editId="35FF85CA">
                <wp:simplePos x="0" y="0"/>
                <wp:positionH relativeFrom="column">
                  <wp:posOffset>0</wp:posOffset>
                </wp:positionH>
                <wp:positionV relativeFrom="page">
                  <wp:posOffset>8662670</wp:posOffset>
                </wp:positionV>
                <wp:extent cx="7315200" cy="1167130"/>
                <wp:effectExtent l="9525" t="4445" r="0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0;margin-top:682.1pt;width:8in;height:9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" path="m2448,389v,-249,,-249,,-249c1158,,339,128,,183,,389,,389,,389r2448,xe" fillcolor="#2e3640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y="page"/>
              </v:shape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BC63B6" wp14:editId="244A01FA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0" b="444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6C43" w:rsidRPr="00881DF7" w:rsidRDefault="00653A7E" w:rsidP="004F0D58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t>[</w:t>
                            </w:r>
                            <w:r w:rsidR="00FA6C43"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t>EHS</w:t>
                            </w:r>
                            <w:r>
                              <w:rPr>
                                <w:rFonts w:ascii="Rockwell Extra Bold" w:hAnsi="Rockwell Extra Bold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:rsidR="00FA6C43" w:rsidRPr="00BC1617" w:rsidRDefault="00FA6C43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</w:pPr>
                            <w:r w:rsidRPr="00BC1617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Mid-Week</w:t>
                            </w:r>
                          </w:p>
                          <w:p w:rsidR="00FA6C43" w:rsidRPr="00BC1617" w:rsidRDefault="00FA6C43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</w:pPr>
                            <w:r w:rsidRPr="00BC1617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in the</w:t>
                            </w:r>
                          </w:p>
                          <w:p w:rsidR="00FA6C43" w:rsidRPr="00BC1617" w:rsidRDefault="00FA6C43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</w:pPr>
                            <w:r w:rsidRPr="00BC1617">
                              <w:rPr>
                                <w:rFonts w:ascii="Rockwell Extra Bold" w:hAnsi="Rockwell Extra Bold"/>
                                <w:sz w:val="48"/>
                                <w:szCs w:val="48"/>
                              </w:rPr>
                              <w:t>‘CLAW</w:t>
                            </w:r>
                          </w:p>
                          <w:p w:rsidR="00FA6C43" w:rsidRDefault="00FA6C43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i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i/>
                              </w:rPr>
                              <w:t>Home of football Fans!!!</w:t>
                            </w:r>
                          </w:p>
                          <w:p w:rsidR="00881DF7" w:rsidRPr="004F0D58" w:rsidRDefault="001A50F1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5E65DE"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:rsidR="00881DF7" w:rsidRPr="004F0D58" w:rsidRDefault="002309ED" w:rsidP="00FA6C43">
                            <w:pPr>
                              <w:jc w:val="center"/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="00342E8B"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  <w:t>:00pm-8:30</w:t>
                            </w:r>
                            <w:r w:rsidR="00881DF7" w:rsidRPr="004F0D58">
                              <w:rPr>
                                <w:rFonts w:ascii="Rockwell Extra Bold" w:hAnsi="Rockwell Extra Bold"/>
                                <w:i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0;margin-top:377.65pt;width:198.2pt;height:39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" fillcolor="#ffc000" stroked="f" strokecolor="#212120" insetpen="t">
                <v:shadow color="#8c8682"/>
                <v:textbox>
                  <w:txbxContent>
                    <w:p w:rsidR="00FA6C43" w:rsidRPr="00881DF7" w:rsidRDefault="00653A7E" w:rsidP="004F0D58">
                      <w:pPr>
                        <w:jc w:val="center"/>
                        <w:rPr>
                          <w:rFonts w:ascii="Rockwell Extra Bold" w:hAnsi="Rockwell Extra Bold"/>
                          <w:sz w:val="36"/>
                          <w:szCs w:val="36"/>
                        </w:rPr>
                      </w:pP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t>[</w:t>
                      </w:r>
                      <w:r w:rsidR="00FA6C43"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t>EHS</w:t>
                      </w:r>
                      <w:r>
                        <w:rPr>
                          <w:rFonts w:ascii="Rockwell Extra Bold" w:hAnsi="Rockwell Extra Bold"/>
                          <w:sz w:val="36"/>
                          <w:szCs w:val="36"/>
                        </w:rPr>
                        <w:t>]</w:t>
                      </w:r>
                    </w:p>
                    <w:p w:rsidR="00FA6C43" w:rsidRPr="00BC1617" w:rsidRDefault="00FA6C43" w:rsidP="00FA6C43">
                      <w:pPr>
                        <w:jc w:val="center"/>
                        <w:rPr>
                          <w:rFonts w:ascii="Rockwell Extra Bold" w:hAnsi="Rockwell Extra Bold"/>
                          <w:sz w:val="48"/>
                          <w:szCs w:val="48"/>
                        </w:rPr>
                      </w:pPr>
                      <w:r w:rsidRPr="00BC1617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Mid-Week</w:t>
                      </w:r>
                    </w:p>
                    <w:p w:rsidR="00FA6C43" w:rsidRPr="00BC1617" w:rsidRDefault="00FA6C43" w:rsidP="00FA6C43">
                      <w:pPr>
                        <w:jc w:val="center"/>
                        <w:rPr>
                          <w:rFonts w:ascii="Rockwell Extra Bold" w:hAnsi="Rockwell Extra Bold"/>
                          <w:sz w:val="48"/>
                          <w:szCs w:val="48"/>
                        </w:rPr>
                      </w:pPr>
                      <w:proofErr w:type="gramStart"/>
                      <w:r w:rsidRPr="00BC1617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in</w:t>
                      </w:r>
                      <w:proofErr w:type="gramEnd"/>
                      <w:r w:rsidRPr="00BC1617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 xml:space="preserve"> the</w:t>
                      </w:r>
                    </w:p>
                    <w:p w:rsidR="00FA6C43" w:rsidRPr="00BC1617" w:rsidRDefault="00FA6C43" w:rsidP="00FA6C43">
                      <w:pPr>
                        <w:jc w:val="center"/>
                        <w:rPr>
                          <w:rFonts w:ascii="Rockwell Extra Bold" w:hAnsi="Rockwell Extra Bold"/>
                          <w:sz w:val="48"/>
                          <w:szCs w:val="48"/>
                        </w:rPr>
                      </w:pPr>
                      <w:r w:rsidRPr="00BC1617">
                        <w:rPr>
                          <w:rFonts w:ascii="Rockwell Extra Bold" w:hAnsi="Rockwell Extra Bold"/>
                          <w:sz w:val="48"/>
                          <w:szCs w:val="48"/>
                        </w:rPr>
                        <w:t>‘CLAW</w:t>
                      </w:r>
                    </w:p>
                    <w:p w:rsidR="00FA6C43" w:rsidRDefault="00FA6C43" w:rsidP="00FA6C43">
                      <w:pPr>
                        <w:jc w:val="center"/>
                        <w:rPr>
                          <w:rFonts w:ascii="Rockwell Extra Bold" w:hAnsi="Rockwell Extra Bold"/>
                          <w:i/>
                        </w:rPr>
                      </w:pPr>
                      <w:r>
                        <w:rPr>
                          <w:rFonts w:ascii="Rockwell Extra Bold" w:hAnsi="Rockwell Extra Bold"/>
                          <w:i/>
                        </w:rPr>
                        <w:t>Home of football Fans!!!</w:t>
                      </w:r>
                    </w:p>
                    <w:p w:rsidR="00881DF7" w:rsidRPr="004F0D58" w:rsidRDefault="001A50F1" w:rsidP="00FA6C43">
                      <w:pPr>
                        <w:jc w:val="center"/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  <w:t xml:space="preserve">July </w:t>
                      </w:r>
                      <w:r w:rsidR="005E65DE"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  <w:t>21</w:t>
                      </w:r>
                    </w:p>
                    <w:p w:rsidR="00881DF7" w:rsidRPr="004F0D58" w:rsidRDefault="002309ED" w:rsidP="00FA6C43">
                      <w:pPr>
                        <w:jc w:val="center"/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  <w:t>1</w:t>
                      </w:r>
                      <w:r w:rsidR="00342E8B"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  <w:t>:00pm-8:30</w:t>
                      </w:r>
                      <w:r w:rsidR="00881DF7" w:rsidRPr="004F0D58">
                        <w:rPr>
                          <w:rFonts w:ascii="Rockwell Extra Bold" w:hAnsi="Rockwell Extra Bold"/>
                          <w:i/>
                          <w:sz w:val="24"/>
                          <w:szCs w:val="24"/>
                        </w:rPr>
                        <w:t>pm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85DE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63AAAE3" wp14:editId="53BAA2DA">
                <wp:simplePos x="0" y="0"/>
                <wp:positionH relativeFrom="column">
                  <wp:posOffset>2343150</wp:posOffset>
                </wp:positionH>
                <wp:positionV relativeFrom="page">
                  <wp:posOffset>4796155</wp:posOffset>
                </wp:positionV>
                <wp:extent cx="4972050" cy="4800600"/>
                <wp:effectExtent l="0" t="0" r="0" b="444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8006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4.5pt;margin-top:377.65pt;width:391.5pt;height:378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" fillcolor="maroon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klavika-ch-bol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C264D"/>
    <w:multiLevelType w:val="hybridMultilevel"/>
    <w:tmpl w:val="2AA6A716"/>
    <w:lvl w:ilvl="0" w:tplc="AAE0BEB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65771"/>
    <w:multiLevelType w:val="hybridMultilevel"/>
    <w:tmpl w:val="A02EA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7D"/>
    <w:rsid w:val="00041AAC"/>
    <w:rsid w:val="000C21D4"/>
    <w:rsid w:val="000D247E"/>
    <w:rsid w:val="00144D57"/>
    <w:rsid w:val="001522F3"/>
    <w:rsid w:val="00194B1B"/>
    <w:rsid w:val="001A50F1"/>
    <w:rsid w:val="001B326D"/>
    <w:rsid w:val="002309ED"/>
    <w:rsid w:val="002807E8"/>
    <w:rsid w:val="00342E8B"/>
    <w:rsid w:val="00350419"/>
    <w:rsid w:val="003627A8"/>
    <w:rsid w:val="003B7DE5"/>
    <w:rsid w:val="0041498C"/>
    <w:rsid w:val="00434471"/>
    <w:rsid w:val="004A2495"/>
    <w:rsid w:val="004F0D58"/>
    <w:rsid w:val="0050267A"/>
    <w:rsid w:val="00562C1D"/>
    <w:rsid w:val="00567755"/>
    <w:rsid w:val="005A7F51"/>
    <w:rsid w:val="005E65DE"/>
    <w:rsid w:val="005F70E4"/>
    <w:rsid w:val="00606D3B"/>
    <w:rsid w:val="00653A7E"/>
    <w:rsid w:val="00664A5C"/>
    <w:rsid w:val="006A6E83"/>
    <w:rsid w:val="00702EF1"/>
    <w:rsid w:val="007169E6"/>
    <w:rsid w:val="007E4874"/>
    <w:rsid w:val="00850137"/>
    <w:rsid w:val="00881DF7"/>
    <w:rsid w:val="00893005"/>
    <w:rsid w:val="00904EDB"/>
    <w:rsid w:val="00980B12"/>
    <w:rsid w:val="009876BA"/>
    <w:rsid w:val="00994E05"/>
    <w:rsid w:val="00A45D87"/>
    <w:rsid w:val="00AE34E1"/>
    <w:rsid w:val="00AF052D"/>
    <w:rsid w:val="00AF434A"/>
    <w:rsid w:val="00B024DE"/>
    <w:rsid w:val="00B32EFA"/>
    <w:rsid w:val="00BC1617"/>
    <w:rsid w:val="00C47E60"/>
    <w:rsid w:val="00D3467D"/>
    <w:rsid w:val="00DB6686"/>
    <w:rsid w:val="00DD439C"/>
    <w:rsid w:val="00E65CBA"/>
    <w:rsid w:val="00ED1100"/>
    <w:rsid w:val="00F26387"/>
    <w:rsid w:val="00F354EC"/>
    <w:rsid w:val="00F85639"/>
    <w:rsid w:val="00F85DEC"/>
    <w:rsid w:val="00F971E5"/>
    <w:rsid w:val="00FA14BB"/>
    <w:rsid w:val="00FA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E61C981-C43D-46CC-923F-227D7B780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2">
    <w:name w:val="Avery Style 2"/>
    <w:uiPriority w:val="99"/>
    <w:rsid w:val="00FA6C43"/>
    <w:pPr>
      <w:jc w:val="center"/>
    </w:pPr>
    <w:rPr>
      <w:rFonts w:asciiTheme="majorHAnsi" w:eastAsiaTheme="minorEastAsia" w:hAnsiTheme="majorHAnsi" w:cstheme="majorBidi"/>
      <w:bCs/>
      <w:color w:val="C0504D"/>
      <w:sz w:val="36"/>
      <w:szCs w:val="22"/>
    </w:rPr>
  </w:style>
  <w:style w:type="character" w:styleId="Hyperlink">
    <w:name w:val="Hyperlink"/>
    <w:basedOn w:val="DefaultParagraphFont"/>
    <w:uiPriority w:val="99"/>
    <w:unhideWhenUsed/>
    <w:rsid w:val="00FA6C43"/>
    <w:rPr>
      <w:color w:val="0000FF" w:themeColor="hyperlink"/>
      <w:u w:val="single"/>
    </w:rPr>
  </w:style>
  <w:style w:type="character" w:customStyle="1" w:styleId="design-sales-phone">
    <w:name w:val="design-sales-phone"/>
    <w:basedOn w:val="DefaultParagraphFont"/>
    <w:rsid w:val="006A6E83"/>
  </w:style>
  <w:style w:type="character" w:customStyle="1" w:styleId="design-service-phone">
    <w:name w:val="design-service-phone"/>
    <w:basedOn w:val="DefaultParagraphFont"/>
    <w:rsid w:val="006A6E83"/>
  </w:style>
  <w:style w:type="paragraph" w:styleId="BalloonText">
    <w:name w:val="Balloon Text"/>
    <w:basedOn w:val="Normal"/>
    <w:link w:val="BalloonTextChar"/>
    <w:rsid w:val="00BC1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1617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0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91277">
                          <w:marLeft w:val="348"/>
                          <w:marRight w:val="348"/>
                          <w:marTop w:val="174"/>
                          <w:marBottom w:val="1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1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3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09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4955">
                          <w:marLeft w:val="348"/>
                          <w:marRight w:val="348"/>
                          <w:marTop w:val="174"/>
                          <w:marBottom w:val="1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3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14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ark_gunderson@enumclaw.wednet.e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amblinmotors.com/HoursAndDirections?cs:a:i=GM_Chevrolet-Showroom_HomePage-Chevrolet-Emblem_Hero-Image-Rotator" TargetMode="External"/><Relationship Id="rId12" Type="http://schemas.openxmlformats.org/officeDocument/2006/relationships/hyperlink" Target="mailto:mark_gunderson@enumclaw.wednet.e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hyperlink" Target="mailto:enumclawfootballfoundation@gmail.com" TargetMode="External"/><Relationship Id="rId10" Type="http://schemas.openxmlformats.org/officeDocument/2006/relationships/hyperlink" Target="http://www.gamblinmotors.com/HoursAndDirections?cs:a:i=GM_Chevrolet-Showroom_HomePage-Chevrolet-Emblem_Hero-Image-Rotator" TargetMode="External"/><Relationship Id="rId4" Type="http://schemas.openxmlformats.org/officeDocument/2006/relationships/webSettings" Target="webSettings.xml"/><Relationship Id="rId14" Type="http://schemas.openxmlformats.org/officeDocument/2006/relationships/hyperlink" Target="mailto:enumclawfootballfoundation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0</TotalTime>
  <Pages>1</Pages>
  <Words>0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ginadonahue</cp:lastModifiedBy>
  <cp:revision>2</cp:revision>
  <cp:lastPrinted>2013-02-15T16:53:00Z</cp:lastPrinted>
  <dcterms:created xsi:type="dcterms:W3CDTF">2016-07-17T20:21:00Z</dcterms:created>
  <dcterms:modified xsi:type="dcterms:W3CDTF">2016-07-17T20:21:00Z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</Properties>
</file>