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0F2" w:rsidRPr="00094590" w:rsidRDefault="00094590" w:rsidP="00094590">
      <w:pPr>
        <w:spacing w:after="0" w:line="240" w:lineRule="auto"/>
        <w:rPr>
          <w:b/>
          <w:u w:val="single"/>
        </w:rPr>
      </w:pPr>
      <w:r w:rsidRPr="00094590">
        <w:rPr>
          <w:b/>
          <w:u w:val="single"/>
        </w:rPr>
        <w:t>2015-2016 Chapter Awards</w:t>
      </w:r>
    </w:p>
    <w:p w:rsidR="00094590" w:rsidRDefault="00094590" w:rsidP="00094590">
      <w:pPr>
        <w:spacing w:after="0" w:line="240" w:lineRule="auto"/>
      </w:pPr>
      <w:r>
        <w:t>Congratulations to the recipients of Portland CSI 2015-2016 Chapter Awards!</w:t>
      </w:r>
    </w:p>
    <w:p w:rsidR="00094590" w:rsidRDefault="00094590" w:rsidP="00094590">
      <w:pPr>
        <w:spacing w:after="0" w:line="240" w:lineRule="auto"/>
      </w:pPr>
    </w:p>
    <w:p w:rsidR="00094590" w:rsidRPr="00094590" w:rsidRDefault="00094590" w:rsidP="00094590">
      <w:pPr>
        <w:spacing w:after="0" w:line="240" w:lineRule="auto"/>
        <w:rPr>
          <w:b/>
          <w:u w:val="single"/>
        </w:rPr>
      </w:pPr>
      <w:r w:rsidRPr="00094590">
        <w:rPr>
          <w:b/>
          <w:u w:val="single"/>
        </w:rPr>
        <w:t>President’s Certificate of Appreciation:</w:t>
      </w:r>
    </w:p>
    <w:p w:rsidR="00094590" w:rsidRDefault="00094590" w:rsidP="00094590">
      <w:pPr>
        <w:spacing w:after="0" w:line="240" w:lineRule="auto"/>
      </w:pPr>
      <w:r>
        <w:t>Christine Irwin</w:t>
      </w:r>
    </w:p>
    <w:p w:rsidR="00094590" w:rsidRDefault="00094590" w:rsidP="00094590">
      <w:pPr>
        <w:spacing w:after="0" w:line="240" w:lineRule="auto"/>
      </w:pPr>
      <w:r>
        <w:t>Leslie Case</w:t>
      </w:r>
    </w:p>
    <w:p w:rsidR="00094590" w:rsidRDefault="00094590" w:rsidP="00094590">
      <w:pPr>
        <w:spacing w:after="0" w:line="240" w:lineRule="auto"/>
      </w:pPr>
      <w:r>
        <w:t>Marty Houston</w:t>
      </w:r>
    </w:p>
    <w:p w:rsidR="00094590" w:rsidRDefault="00094590" w:rsidP="00094590">
      <w:pPr>
        <w:spacing w:after="0" w:line="240" w:lineRule="auto"/>
      </w:pPr>
      <w:r>
        <w:t>Skip Brown</w:t>
      </w:r>
    </w:p>
    <w:p w:rsidR="00094590" w:rsidRDefault="00094590" w:rsidP="00094590">
      <w:pPr>
        <w:spacing w:after="0" w:line="240" w:lineRule="auto"/>
      </w:pPr>
      <w:r>
        <w:t>Rick Heiserman</w:t>
      </w:r>
    </w:p>
    <w:p w:rsidR="00094590" w:rsidRDefault="00094590" w:rsidP="00094590">
      <w:pPr>
        <w:spacing w:after="0" w:line="240" w:lineRule="auto"/>
      </w:pPr>
      <w:r>
        <w:t>Geoff Jenks</w:t>
      </w:r>
    </w:p>
    <w:p w:rsidR="00094590" w:rsidRDefault="00094590" w:rsidP="00094590">
      <w:pPr>
        <w:spacing w:after="0" w:line="240" w:lineRule="auto"/>
      </w:pPr>
      <w:r>
        <w:t>Jaci Amend</w:t>
      </w:r>
    </w:p>
    <w:p w:rsidR="00094590" w:rsidRDefault="00094590" w:rsidP="00094590">
      <w:pPr>
        <w:spacing w:after="0" w:line="240" w:lineRule="auto"/>
      </w:pPr>
      <w:r>
        <w:t>Jennifer Thomas</w:t>
      </w:r>
    </w:p>
    <w:p w:rsidR="00094590" w:rsidRDefault="00094590" w:rsidP="00094590">
      <w:pPr>
        <w:spacing w:after="0" w:line="240" w:lineRule="auto"/>
      </w:pPr>
    </w:p>
    <w:p w:rsidR="00094590" w:rsidRPr="00094590" w:rsidRDefault="00094590" w:rsidP="00094590">
      <w:pPr>
        <w:spacing w:after="0" w:line="240" w:lineRule="auto"/>
        <w:rPr>
          <w:b/>
          <w:u w:val="single"/>
        </w:rPr>
      </w:pPr>
      <w:r w:rsidRPr="00094590">
        <w:rPr>
          <w:b/>
          <w:u w:val="single"/>
        </w:rPr>
        <w:t>President’s Service Awards:</w:t>
      </w:r>
    </w:p>
    <w:p w:rsidR="00094590" w:rsidRDefault="00094590" w:rsidP="00094590">
      <w:pPr>
        <w:spacing w:after="0" w:line="240" w:lineRule="auto"/>
      </w:pPr>
      <w:r>
        <w:t>Ellen Onstad</w:t>
      </w:r>
    </w:p>
    <w:p w:rsidR="00094590" w:rsidRDefault="00094590" w:rsidP="00094590">
      <w:pPr>
        <w:spacing w:after="0" w:line="240" w:lineRule="auto"/>
      </w:pPr>
      <w:r>
        <w:t>Corey Morris</w:t>
      </w:r>
    </w:p>
    <w:p w:rsidR="00094590" w:rsidRDefault="00094590" w:rsidP="00094590">
      <w:pPr>
        <w:spacing w:after="0" w:line="240" w:lineRule="auto"/>
      </w:pPr>
      <w:r>
        <w:t>Alexander Lungershausen</w:t>
      </w:r>
    </w:p>
    <w:p w:rsidR="00094590" w:rsidRDefault="00094590" w:rsidP="00094590">
      <w:pPr>
        <w:spacing w:after="0" w:line="240" w:lineRule="auto"/>
      </w:pPr>
      <w:r>
        <w:t>Kathy Hempel</w:t>
      </w:r>
    </w:p>
    <w:p w:rsidR="00094590" w:rsidRDefault="00094590" w:rsidP="00094590">
      <w:pPr>
        <w:spacing w:after="0" w:line="240" w:lineRule="auto"/>
      </w:pPr>
      <w:r>
        <w:t>Jake LaManna</w:t>
      </w:r>
    </w:p>
    <w:p w:rsidR="00094590" w:rsidRDefault="00094590" w:rsidP="00094590">
      <w:pPr>
        <w:spacing w:after="0" w:line="240" w:lineRule="auto"/>
      </w:pPr>
      <w:r>
        <w:t>Linda Joens</w:t>
      </w:r>
    </w:p>
    <w:p w:rsidR="00094590" w:rsidRDefault="00094590" w:rsidP="00094590">
      <w:pPr>
        <w:spacing w:after="0" w:line="240" w:lineRule="auto"/>
      </w:pPr>
      <w:r>
        <w:t>Erica Bitterman-Ryon</w:t>
      </w:r>
    </w:p>
    <w:p w:rsidR="00094590" w:rsidRDefault="00094590" w:rsidP="00094590">
      <w:pPr>
        <w:spacing w:after="0" w:line="240" w:lineRule="auto"/>
      </w:pPr>
      <w:r>
        <w:t>Lee Kilbourn</w:t>
      </w:r>
    </w:p>
    <w:p w:rsidR="00094590" w:rsidRDefault="00094590" w:rsidP="00094590">
      <w:pPr>
        <w:spacing w:after="0" w:line="240" w:lineRule="auto"/>
      </w:pPr>
      <w:r>
        <w:t>Alicia Clark</w:t>
      </w:r>
    </w:p>
    <w:p w:rsidR="00094590" w:rsidRDefault="00094590" w:rsidP="00094590">
      <w:pPr>
        <w:spacing w:after="0" w:line="240" w:lineRule="auto"/>
      </w:pPr>
      <w:r>
        <w:t xml:space="preserve">Tony </w:t>
      </w:r>
      <w:proofErr w:type="spellStart"/>
      <w:r>
        <w:t>Divincenzo</w:t>
      </w:r>
      <w:proofErr w:type="spellEnd"/>
    </w:p>
    <w:p w:rsidR="00094590" w:rsidRDefault="00094590" w:rsidP="00094590">
      <w:pPr>
        <w:spacing w:after="0" w:line="240" w:lineRule="auto"/>
      </w:pPr>
    </w:p>
    <w:p w:rsidR="00094590" w:rsidRPr="00094590" w:rsidRDefault="00094590" w:rsidP="00094590">
      <w:pPr>
        <w:spacing w:after="0" w:line="240" w:lineRule="auto"/>
        <w:rPr>
          <w:b/>
          <w:u w:val="single"/>
        </w:rPr>
      </w:pPr>
      <w:r w:rsidRPr="00094590">
        <w:rPr>
          <w:b/>
          <w:u w:val="single"/>
        </w:rPr>
        <w:t>President’s Special Certificate of Appreciation for the Programs Committee:</w:t>
      </w:r>
    </w:p>
    <w:p w:rsidR="00094590" w:rsidRDefault="00094590" w:rsidP="00094590">
      <w:pPr>
        <w:spacing w:after="0" w:line="240" w:lineRule="auto"/>
      </w:pPr>
      <w:r>
        <w:t>Chair: Ali Clark  Members: Ellen Onstad, Erica Bitterman-Ryon, Kourtney Strong, Tim Cockburn, Cherie McNabb, Linda Joens, Jake LaManna</w:t>
      </w:r>
    </w:p>
    <w:p w:rsidR="00094590" w:rsidRDefault="00094590" w:rsidP="00094590">
      <w:pPr>
        <w:spacing w:after="0" w:line="240" w:lineRule="auto"/>
      </w:pPr>
    </w:p>
    <w:p w:rsidR="00094590" w:rsidRPr="00094590" w:rsidRDefault="00094590" w:rsidP="00094590">
      <w:pPr>
        <w:spacing w:after="0" w:line="240" w:lineRule="auto"/>
        <w:rPr>
          <w:b/>
          <w:u w:val="single"/>
        </w:rPr>
      </w:pPr>
      <w:r w:rsidRPr="00094590">
        <w:rPr>
          <w:b/>
          <w:u w:val="single"/>
        </w:rPr>
        <w:t>President’s KRAKEN Service Award:</w:t>
      </w:r>
    </w:p>
    <w:p w:rsidR="00094590" w:rsidRDefault="00094590" w:rsidP="00094590">
      <w:pPr>
        <w:spacing w:after="0" w:line="240" w:lineRule="auto"/>
      </w:pPr>
      <w:r>
        <w:t>Ali Clark</w:t>
      </w:r>
    </w:p>
    <w:p w:rsidR="00094590" w:rsidRDefault="00094590" w:rsidP="00094590">
      <w:pPr>
        <w:spacing w:after="0" w:line="240" w:lineRule="auto"/>
      </w:pPr>
      <w:r>
        <w:t>Jake LaManna</w:t>
      </w:r>
    </w:p>
    <w:p w:rsidR="00094590" w:rsidRDefault="00094590" w:rsidP="00094590">
      <w:pPr>
        <w:spacing w:after="0" w:line="240" w:lineRule="auto"/>
      </w:pPr>
    </w:p>
    <w:p w:rsidR="00094590" w:rsidRDefault="00094590" w:rsidP="00094590">
      <w:pPr>
        <w:spacing w:after="0" w:line="240" w:lineRule="auto"/>
      </w:pPr>
    </w:p>
    <w:p w:rsidR="00094590" w:rsidRPr="00094590" w:rsidRDefault="00094590" w:rsidP="00094590">
      <w:pPr>
        <w:spacing w:after="0" w:line="240" w:lineRule="auto"/>
        <w:rPr>
          <w:b/>
          <w:u w:val="single"/>
        </w:rPr>
      </w:pPr>
      <w:r w:rsidRPr="00094590">
        <w:rPr>
          <w:b/>
          <w:u w:val="single"/>
        </w:rPr>
        <w:t xml:space="preserve">Spring 2016 </w:t>
      </w:r>
      <w:r>
        <w:rPr>
          <w:b/>
          <w:u w:val="single"/>
        </w:rPr>
        <w:t xml:space="preserve">CSI Certifications </w:t>
      </w:r>
      <w:r w:rsidRPr="00094590">
        <w:rPr>
          <w:b/>
          <w:u w:val="single"/>
        </w:rPr>
        <w:t>Pass List:</w:t>
      </w:r>
    </w:p>
    <w:p w:rsidR="00094590" w:rsidRPr="00E9625D" w:rsidRDefault="00094590" w:rsidP="00E9625D">
      <w:pPr>
        <w:spacing w:after="0" w:line="240" w:lineRule="auto"/>
      </w:pPr>
      <w:r w:rsidRPr="00E9625D">
        <w:t xml:space="preserve">Congratulations to our new </w:t>
      </w:r>
      <w:r w:rsidR="00E9625D">
        <w:t xml:space="preserve">Portland </w:t>
      </w:r>
      <w:r w:rsidRPr="00E9625D">
        <w:t xml:space="preserve">CDT’s and </w:t>
      </w:r>
      <w:r w:rsidR="00E9625D" w:rsidRPr="00E9625D">
        <w:t>CCS’s!</w:t>
      </w:r>
    </w:p>
    <w:p w:rsidR="00E9625D" w:rsidRDefault="00E9625D" w:rsidP="00E9625D">
      <w:pPr>
        <w:spacing w:after="0" w:line="240" w:lineRule="auto"/>
        <w:rPr>
          <w:rFonts w:cs="Arial"/>
          <w:i/>
        </w:rPr>
      </w:pPr>
    </w:p>
    <w:p w:rsidR="00E9625D" w:rsidRPr="00E9625D" w:rsidRDefault="00E9625D" w:rsidP="00E9625D">
      <w:pPr>
        <w:spacing w:after="0" w:line="240" w:lineRule="auto"/>
        <w:rPr>
          <w:rFonts w:cs="Arial"/>
          <w:i/>
        </w:rPr>
      </w:pPr>
      <w:r w:rsidRPr="00E9625D">
        <w:rPr>
          <w:rFonts w:cs="Arial"/>
          <w:i/>
        </w:rPr>
        <w:t>Portland Chapter Members</w:t>
      </w:r>
    </w:p>
    <w:p w:rsidR="00E9625D" w:rsidRPr="00E9625D" w:rsidRDefault="00E9625D" w:rsidP="00E9625D">
      <w:pPr>
        <w:spacing w:after="0" w:line="240" w:lineRule="auto"/>
        <w:rPr>
          <w:rFonts w:cs="Arial"/>
        </w:rPr>
      </w:pPr>
      <w:r w:rsidRPr="00E9625D">
        <w:rPr>
          <w:rFonts w:cs="Arial"/>
        </w:rPr>
        <w:t>Graham, Devin, CSI-EP, CDT; OH Planning + Design, Architecture</w:t>
      </w:r>
    </w:p>
    <w:p w:rsidR="00E9625D" w:rsidRPr="00E9625D" w:rsidRDefault="00E9625D" w:rsidP="00E9625D">
      <w:pPr>
        <w:spacing w:after="0" w:line="240" w:lineRule="auto"/>
        <w:rPr>
          <w:rFonts w:cs="Arial"/>
        </w:rPr>
      </w:pPr>
      <w:r w:rsidRPr="00E9625D">
        <w:rPr>
          <w:rFonts w:cs="Arial"/>
        </w:rPr>
        <w:t>Harrison, Russell, CSI, CDT; Window Tech, Inc.</w:t>
      </w:r>
    </w:p>
    <w:p w:rsidR="00E9625D" w:rsidRPr="00E9625D" w:rsidRDefault="00E9625D" w:rsidP="00E9625D">
      <w:pPr>
        <w:spacing w:after="0" w:line="240" w:lineRule="auto"/>
        <w:rPr>
          <w:rFonts w:cs="Arial"/>
        </w:rPr>
      </w:pPr>
      <w:r w:rsidRPr="00E9625D">
        <w:rPr>
          <w:rFonts w:cs="Arial"/>
        </w:rPr>
        <w:t xml:space="preserve">Hather, Caroline, CSI, CDT; </w:t>
      </w:r>
      <w:proofErr w:type="spellStart"/>
      <w:r w:rsidRPr="00E9625D">
        <w:rPr>
          <w:rFonts w:cs="Arial"/>
        </w:rPr>
        <w:t>Ankrom</w:t>
      </w:r>
      <w:proofErr w:type="spellEnd"/>
      <w:r w:rsidRPr="00E9625D">
        <w:rPr>
          <w:rFonts w:cs="Arial"/>
        </w:rPr>
        <w:t xml:space="preserve"> </w:t>
      </w:r>
      <w:proofErr w:type="spellStart"/>
      <w:r w:rsidRPr="00E9625D">
        <w:rPr>
          <w:rFonts w:cs="Arial"/>
        </w:rPr>
        <w:t>Moisan</w:t>
      </w:r>
      <w:proofErr w:type="spellEnd"/>
      <w:r w:rsidRPr="00E9625D">
        <w:rPr>
          <w:rFonts w:cs="Arial"/>
        </w:rPr>
        <w:t xml:space="preserve"> Architects</w:t>
      </w:r>
    </w:p>
    <w:p w:rsidR="00E9625D" w:rsidRPr="00E9625D" w:rsidRDefault="00E9625D" w:rsidP="00E9625D">
      <w:pPr>
        <w:spacing w:after="0" w:line="240" w:lineRule="auto"/>
        <w:rPr>
          <w:rFonts w:cs="Arial"/>
        </w:rPr>
      </w:pPr>
      <w:proofErr w:type="spellStart"/>
      <w:r w:rsidRPr="00E9625D">
        <w:rPr>
          <w:rFonts w:cs="Arial"/>
        </w:rPr>
        <w:t>Hristov</w:t>
      </w:r>
      <w:proofErr w:type="spellEnd"/>
      <w:r w:rsidRPr="00E9625D">
        <w:rPr>
          <w:rFonts w:cs="Arial"/>
        </w:rPr>
        <w:t xml:space="preserve">, TZ, CSI, CDT; </w:t>
      </w:r>
      <w:proofErr w:type="spellStart"/>
      <w:r w:rsidRPr="00E9625D">
        <w:rPr>
          <w:rFonts w:cs="Arial"/>
        </w:rPr>
        <w:t>Airefco</w:t>
      </w:r>
      <w:proofErr w:type="spellEnd"/>
    </w:p>
    <w:p w:rsidR="00E9625D" w:rsidRPr="00E9625D" w:rsidRDefault="00E9625D" w:rsidP="00E9625D">
      <w:pPr>
        <w:spacing w:after="0" w:line="240" w:lineRule="auto"/>
        <w:rPr>
          <w:rFonts w:cs="Arial"/>
        </w:rPr>
      </w:pPr>
      <w:r w:rsidRPr="00E9625D">
        <w:rPr>
          <w:rFonts w:cs="Arial"/>
        </w:rPr>
        <w:t xml:space="preserve">Kruse, Teresa, CSI, CDT; OH Planning + Design, Architecture </w:t>
      </w:r>
    </w:p>
    <w:p w:rsidR="00E9625D" w:rsidRPr="00E9625D" w:rsidRDefault="00E9625D" w:rsidP="00E9625D">
      <w:pPr>
        <w:spacing w:after="0" w:line="240" w:lineRule="auto"/>
        <w:rPr>
          <w:rFonts w:cs="Arial"/>
        </w:rPr>
      </w:pPr>
      <w:r w:rsidRPr="00E9625D">
        <w:rPr>
          <w:rFonts w:cs="Arial"/>
        </w:rPr>
        <w:t>Libby, Sharon, CSI, CDT, LEED AP, NCARB; Walsh Construction Co.</w:t>
      </w:r>
    </w:p>
    <w:p w:rsidR="00E9625D" w:rsidRPr="00E9625D" w:rsidRDefault="00E9625D" w:rsidP="00E9625D">
      <w:pPr>
        <w:spacing w:after="0" w:line="240" w:lineRule="auto"/>
        <w:rPr>
          <w:rFonts w:cs="Arial"/>
        </w:rPr>
      </w:pPr>
      <w:r w:rsidRPr="00E9625D">
        <w:rPr>
          <w:rFonts w:cs="Arial"/>
        </w:rPr>
        <w:t xml:space="preserve">Lungershausen, Alexander, CSI, CCS, AIA, LEED AP; </w:t>
      </w:r>
      <w:proofErr w:type="spellStart"/>
      <w:r w:rsidRPr="00E9625D">
        <w:rPr>
          <w:rFonts w:cs="Arial"/>
        </w:rPr>
        <w:t>Hennebery</w:t>
      </w:r>
      <w:proofErr w:type="spellEnd"/>
      <w:r w:rsidRPr="00E9625D">
        <w:rPr>
          <w:rFonts w:cs="Arial"/>
        </w:rPr>
        <w:t xml:space="preserve"> Eddy</w:t>
      </w:r>
    </w:p>
    <w:p w:rsidR="00E9625D" w:rsidRPr="00E9625D" w:rsidRDefault="00E9625D" w:rsidP="00E9625D">
      <w:pPr>
        <w:spacing w:after="0" w:line="240" w:lineRule="auto"/>
        <w:rPr>
          <w:rFonts w:cs="Arial"/>
        </w:rPr>
      </w:pPr>
      <w:r w:rsidRPr="00E9625D">
        <w:rPr>
          <w:rFonts w:cs="Arial"/>
        </w:rPr>
        <w:t>Rouse, Allison K, CSI, CCS; Portland Parks and Recreation</w:t>
      </w:r>
    </w:p>
    <w:p w:rsidR="00E9625D" w:rsidRPr="00E9625D" w:rsidRDefault="00E9625D" w:rsidP="00E9625D">
      <w:pPr>
        <w:spacing w:after="0" w:line="240" w:lineRule="auto"/>
        <w:rPr>
          <w:rFonts w:cs="Arial"/>
        </w:rPr>
      </w:pPr>
      <w:r w:rsidRPr="00E9625D">
        <w:rPr>
          <w:rFonts w:cs="Arial"/>
        </w:rPr>
        <w:t xml:space="preserve">Tauber, Stephanie, CSI-EP, CDT; </w:t>
      </w:r>
      <w:proofErr w:type="spellStart"/>
      <w:r w:rsidRPr="00E9625D">
        <w:rPr>
          <w:rFonts w:cs="Arial"/>
        </w:rPr>
        <w:t>Ankrom</w:t>
      </w:r>
      <w:proofErr w:type="spellEnd"/>
      <w:r w:rsidRPr="00E9625D">
        <w:rPr>
          <w:rFonts w:cs="Arial"/>
        </w:rPr>
        <w:t xml:space="preserve"> </w:t>
      </w:r>
      <w:proofErr w:type="spellStart"/>
      <w:r w:rsidRPr="00E9625D">
        <w:rPr>
          <w:rFonts w:cs="Arial"/>
        </w:rPr>
        <w:t>Moisan</w:t>
      </w:r>
      <w:proofErr w:type="spellEnd"/>
      <w:r w:rsidRPr="00E9625D">
        <w:rPr>
          <w:rFonts w:cs="Arial"/>
        </w:rPr>
        <w:t xml:space="preserve"> Architects</w:t>
      </w:r>
    </w:p>
    <w:p w:rsidR="00E9625D" w:rsidRPr="00E9625D" w:rsidRDefault="00E9625D" w:rsidP="00E9625D">
      <w:pPr>
        <w:spacing w:after="0" w:line="240" w:lineRule="auto"/>
        <w:rPr>
          <w:rFonts w:cs="Arial"/>
        </w:rPr>
      </w:pPr>
    </w:p>
    <w:p w:rsidR="00E9625D" w:rsidRPr="00E9625D" w:rsidRDefault="00E9625D" w:rsidP="00E9625D">
      <w:pPr>
        <w:spacing w:after="0" w:line="240" w:lineRule="auto"/>
        <w:rPr>
          <w:rFonts w:cs="Arial"/>
        </w:rPr>
      </w:pPr>
    </w:p>
    <w:p w:rsidR="00E9625D" w:rsidRPr="00E9625D" w:rsidRDefault="00E9625D" w:rsidP="00E9625D">
      <w:pPr>
        <w:spacing w:after="0" w:line="240" w:lineRule="auto"/>
        <w:rPr>
          <w:rFonts w:cs="Arial"/>
          <w:i/>
        </w:rPr>
      </w:pPr>
      <w:r w:rsidRPr="00E9625D">
        <w:rPr>
          <w:rFonts w:cs="Arial"/>
          <w:i/>
        </w:rPr>
        <w:t>CSI Members in Portland Oregon area, without chapter affiliation:</w:t>
      </w:r>
    </w:p>
    <w:p w:rsidR="00E9625D" w:rsidRPr="00E9625D" w:rsidRDefault="00E9625D" w:rsidP="00E9625D">
      <w:pPr>
        <w:spacing w:after="0" w:line="240" w:lineRule="auto"/>
        <w:rPr>
          <w:rFonts w:cs="Arial"/>
        </w:rPr>
      </w:pPr>
      <w:bookmarkStart w:id="0" w:name="_GoBack"/>
      <w:bookmarkEnd w:id="0"/>
      <w:r w:rsidRPr="00E9625D">
        <w:rPr>
          <w:rFonts w:cs="Arial"/>
        </w:rPr>
        <w:t>Michael Green, CSI, CDT, LEED AP; Forensic Building Consultants</w:t>
      </w:r>
    </w:p>
    <w:p w:rsidR="00E9625D" w:rsidRPr="00E9625D" w:rsidRDefault="00E9625D" w:rsidP="00E9625D">
      <w:pPr>
        <w:spacing w:after="0" w:line="240" w:lineRule="auto"/>
        <w:rPr>
          <w:rFonts w:cs="Arial"/>
        </w:rPr>
      </w:pPr>
      <w:r w:rsidRPr="00E9625D">
        <w:rPr>
          <w:rFonts w:cs="Arial"/>
        </w:rPr>
        <w:t>Jones, Monica, CSI, CCS</w:t>
      </w:r>
      <w:proofErr w:type="gramStart"/>
      <w:r w:rsidRPr="00E9625D">
        <w:rPr>
          <w:rFonts w:cs="Arial"/>
        </w:rPr>
        <w:t>;  LRS</w:t>
      </w:r>
      <w:proofErr w:type="gramEnd"/>
      <w:r w:rsidRPr="00E9625D">
        <w:rPr>
          <w:rFonts w:cs="Arial"/>
        </w:rPr>
        <w:t xml:space="preserve"> Architects</w:t>
      </w:r>
    </w:p>
    <w:p w:rsidR="00E9625D" w:rsidRPr="00E9625D" w:rsidRDefault="00E9625D" w:rsidP="00E9625D">
      <w:pPr>
        <w:spacing w:after="0" w:line="240" w:lineRule="auto"/>
        <w:rPr>
          <w:rFonts w:cs="Arial"/>
        </w:rPr>
      </w:pPr>
      <w:r w:rsidRPr="00E9625D">
        <w:rPr>
          <w:rFonts w:cs="Arial"/>
        </w:rPr>
        <w:t>Tim Lunsford, CSI, CDT; Forensic Building Consultants</w:t>
      </w:r>
    </w:p>
    <w:p w:rsidR="00E9625D" w:rsidRPr="00E9625D" w:rsidRDefault="00E9625D" w:rsidP="00E9625D">
      <w:pPr>
        <w:spacing w:after="0" w:line="240" w:lineRule="auto"/>
      </w:pPr>
    </w:p>
    <w:sectPr w:rsidR="00E9625D" w:rsidRPr="00E96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90"/>
    <w:rsid w:val="00094590"/>
    <w:rsid w:val="003450F2"/>
    <w:rsid w:val="00E9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3BB452-8BF9-4EC6-BC7D-5DCBA13E3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963BE67B</Template>
  <TotalTime>10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Cherise Schacter</dc:creator>
  <cp:keywords/>
  <dc:description/>
  <cp:lastModifiedBy>Cherise Schacter</cp:lastModifiedBy>
  <cp:revision>1</cp:revision>
  <dcterms:created xsi:type="dcterms:W3CDTF">2016-06-16T19:19:00Z</dcterms:created>
  <dcterms:modified xsi:type="dcterms:W3CDTF">2016-06-16T19:31:00Z</dcterms:modified>
</cp:coreProperties>
</file>