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D4CBA" w:rsidRDefault="002F6CC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1624965</wp:posOffset>
                </wp:positionV>
                <wp:extent cx="4934585" cy="4682490"/>
                <wp:effectExtent l="0" t="0" r="254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4585" cy="468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Cs w:val="20"/>
                              </w:rPr>
                              <w:id w:val="496984065"/>
                              <w:placeholder>
                                <w:docPart w:val="855B88E011A6467498A47B91E70E0E2A"/>
                              </w:placeholder>
                            </w:sdtPr>
                            <w:sdtEndPr/>
                            <w:sdtContent>
                              <w:p w:rsidR="008E18C4" w:rsidRDefault="008E18C4" w:rsidP="008E18C4">
                                <w:pPr>
                                  <w:ind w:left="720" w:firstLine="720"/>
                                  <w:rPr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40"/>
                                    <w:szCs w:val="40"/>
                                  </w:rPr>
                                  <w:t>45-56 Club</w:t>
                                </w:r>
                                <w:proofErr w:type="gramEnd"/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(4</w:t>
                                </w:r>
                                <w:r w:rsidRPr="008E18C4"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>, 5</w:t>
                                </w:r>
                                <w:r w:rsidRPr="008E18C4"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>, &amp; 6</w:t>
                                </w:r>
                                <w:r w:rsidRPr="008E18C4"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Graders)</w:t>
                                </w:r>
                              </w:p>
                              <w:p w:rsidR="008E18C4" w:rsidRDefault="008E18C4" w:rsidP="000C3299">
                                <w:pPr>
                                  <w:ind w:left="720"/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Crafting Cards that are nature related </w:t>
                                </w:r>
                                <w:r w:rsidR="000C3299"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>with Rubber Stamps</w:t>
                                </w:r>
                              </w:p>
                              <w:p w:rsidR="008E18C4" w:rsidRDefault="008E18C4" w:rsidP="008E18C4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Time: 1:30-3:30 P.M.</w:t>
                                </w:r>
                              </w:p>
                              <w:p w:rsidR="008E18C4" w:rsidRDefault="008E18C4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Place: 6751 Brown Road</w:t>
                                </w:r>
                              </w:p>
                              <w:p w:rsidR="008E18C4" w:rsidRDefault="008E18C4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Date: 8 November 2015</w:t>
                                </w:r>
                              </w:p>
                              <w:p w:rsidR="008E18C4" w:rsidRDefault="008E18C4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Questions? Dick Munson</w:t>
                                </w:r>
                              </w:p>
                              <w:p w:rsidR="008E18C4" w:rsidRDefault="008E18C4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513-374-2118 or</w:t>
                                </w:r>
                              </w:p>
                              <w:p w:rsidR="008E18C4" w:rsidRDefault="001A7A1E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hyperlink r:id="rId6" w:history="1">
                                  <w:r w:rsidR="008E18C4" w:rsidRPr="00FB31E5">
                                    <w:rPr>
                                      <w:rStyle w:val="Hyperlink"/>
                                      <w:sz w:val="36"/>
                                      <w:szCs w:val="36"/>
                                    </w:rPr>
                                    <w:t>munsonrh@miamioh.edu</w:t>
                                  </w:r>
                                </w:hyperlink>
                              </w:p>
                              <w:p w:rsidR="008E18C4" w:rsidRDefault="008E18C4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Siblings and parents welcomed.  Carpooling is recommended.</w:t>
                                </w:r>
                                <w:r w:rsidR="000C3299">
                                  <w:rPr>
                                    <w:sz w:val="36"/>
                                    <w:szCs w:val="36"/>
                                  </w:rPr>
                                  <w:t xml:space="preserve"> All materials will be supplied.  </w:t>
                                </w:r>
                              </w:p>
                              <w:p w:rsidR="00CD4CBA" w:rsidRDefault="001A7A1E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73.25pt;margin-top:127.95pt;width:388.55pt;height:368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wGtwIAALs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" filled="f" stroked="f">
                <v:textbox>
                  <w:txbxContent>
                    <w:sdt>
                      <w:sdtPr>
                        <w:rPr>
                          <w:szCs w:val="20"/>
                        </w:rPr>
                        <w:id w:val="496984065"/>
                        <w:placeholder>
                          <w:docPart w:val="855B88E011A6467498A47B91E70E0E2A"/>
                        </w:placeholder>
                      </w:sdtPr>
                      <w:sdtEndPr/>
                      <w:sdtContent>
                        <w:p w:rsidR="008E18C4" w:rsidRDefault="008E18C4" w:rsidP="008E18C4">
                          <w:pPr>
                            <w:ind w:left="720" w:firstLine="72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45-56 </w:t>
                          </w:r>
                          <w:proofErr w:type="gramStart"/>
                          <w:r>
                            <w:rPr>
                              <w:sz w:val="40"/>
                              <w:szCs w:val="40"/>
                            </w:rPr>
                            <w:t>Club</w:t>
                          </w:r>
                          <w:proofErr w:type="gramEnd"/>
                          <w:r>
                            <w:rPr>
                              <w:sz w:val="40"/>
                              <w:szCs w:val="40"/>
                            </w:rPr>
                            <w:t xml:space="preserve"> (4</w:t>
                          </w:r>
                          <w:r w:rsidRPr="008E18C4">
                            <w:rPr>
                              <w:sz w:val="40"/>
                              <w:szCs w:val="4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sz w:val="40"/>
                              <w:szCs w:val="40"/>
                            </w:rPr>
                            <w:t>, 5</w:t>
                          </w:r>
                          <w:r w:rsidRPr="008E18C4">
                            <w:rPr>
                              <w:sz w:val="40"/>
                              <w:szCs w:val="4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sz w:val="40"/>
                              <w:szCs w:val="40"/>
                            </w:rPr>
                            <w:t>, &amp; 6</w:t>
                          </w:r>
                          <w:r w:rsidRPr="008E18C4">
                            <w:rPr>
                              <w:sz w:val="40"/>
                              <w:szCs w:val="4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Graders)</w:t>
                          </w:r>
                        </w:p>
                        <w:p w:rsidR="008E18C4" w:rsidRDefault="008E18C4" w:rsidP="000C3299">
                          <w:pPr>
                            <w:ind w:left="720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Crafting Cards that are nature related </w:t>
                          </w:r>
                          <w:r w:rsidR="000C3299"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>
                            <w:rPr>
                              <w:sz w:val="40"/>
                              <w:szCs w:val="40"/>
                            </w:rPr>
                            <w:t>with Rubber Stamps</w:t>
                          </w:r>
                        </w:p>
                        <w:p w:rsidR="008E18C4" w:rsidRDefault="008E18C4" w:rsidP="008E18C4">
                          <w:pPr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Time: 1:30-3:30 P.M.</w:t>
                          </w:r>
                        </w:p>
                        <w:p w:rsidR="008E18C4" w:rsidRDefault="008E18C4">
                          <w:pPr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Place: 6751 Brown Road</w:t>
                          </w:r>
                        </w:p>
                        <w:p w:rsidR="008E18C4" w:rsidRDefault="008E18C4">
                          <w:pPr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Date: 8 November 2015</w:t>
                          </w:r>
                        </w:p>
                        <w:p w:rsidR="008E18C4" w:rsidRDefault="008E18C4">
                          <w:pPr>
                            <w:rPr>
                              <w:sz w:val="36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sz w:val="36"/>
                              <w:szCs w:val="36"/>
                            </w:rPr>
                            <w:t>Questions?</w:t>
                          </w:r>
                          <w:proofErr w:type="gramEnd"/>
                          <w:r>
                            <w:rPr>
                              <w:sz w:val="36"/>
                              <w:szCs w:val="36"/>
                            </w:rPr>
                            <w:t xml:space="preserve"> Dick Munson</w:t>
                          </w:r>
                        </w:p>
                        <w:p w:rsidR="008E18C4" w:rsidRDefault="008E18C4">
                          <w:pPr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513-374-2118 or</w:t>
                          </w:r>
                        </w:p>
                        <w:p w:rsidR="008E18C4" w:rsidRDefault="000C3299">
                          <w:pPr>
                            <w:rPr>
                              <w:sz w:val="36"/>
                              <w:szCs w:val="36"/>
                            </w:rPr>
                          </w:pPr>
                          <w:hyperlink r:id="rId7" w:history="1">
                            <w:r w:rsidR="008E18C4" w:rsidRPr="00FB31E5">
                              <w:rPr>
                                <w:rStyle w:val="Hyperlink"/>
                                <w:sz w:val="36"/>
                                <w:szCs w:val="36"/>
                              </w:rPr>
                              <w:t>munsonrh@miamioh.edu</w:t>
                            </w:r>
                          </w:hyperlink>
                        </w:p>
                        <w:p w:rsidR="008E18C4" w:rsidRDefault="008E18C4">
                          <w:pPr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Siblings and parents welcomed.  Carpooling is recommended.</w:t>
                          </w:r>
                          <w:r w:rsidR="000C3299">
                            <w:rPr>
                              <w:sz w:val="36"/>
                              <w:szCs w:val="36"/>
                            </w:rPr>
                            <w:t xml:space="preserve"> </w:t>
                          </w:r>
                          <w:bookmarkStart w:id="1" w:name="_GoBack"/>
                          <w:bookmarkEnd w:id="1"/>
                          <w:r w:rsidR="000C3299">
                            <w:rPr>
                              <w:sz w:val="36"/>
                              <w:szCs w:val="36"/>
                            </w:rPr>
                            <w:t xml:space="preserve">All materials will be supplied.  </w:t>
                          </w:r>
                        </w:p>
                        <w:p w:rsidR="00CD4CBA" w:rsidRDefault="000C3299">
                          <w:pPr>
                            <w:rPr>
                              <w:szCs w:val="20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CBA" w:rsidRDefault="008E18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33574" cy="2081049"/>
                                  <wp:effectExtent l="1905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924" cy="2083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CD4CBA" w:rsidRDefault="008E18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33574" cy="2081049"/>
                            <wp:effectExtent l="1905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924" cy="2083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CBA" w:rsidRDefault="008E18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7860" cy="773874"/>
                                  <wp:effectExtent l="1905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835" cy="778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CD4CBA" w:rsidRDefault="008E18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7860" cy="773874"/>
                            <wp:effectExtent l="1905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835" cy="778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18C4"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8C4"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4C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CC3"/>
    <w:rsid w:val="000C3299"/>
    <w:rsid w:val="001A7A1E"/>
    <w:rsid w:val="002F6CC3"/>
    <w:rsid w:val="008E18C4"/>
    <w:rsid w:val="00CD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E18C4"/>
    <w:rPr>
      <w:color w:val="8E58B6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E18C4"/>
    <w:rPr>
      <w:color w:val="8E58B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emf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munsonrh@miamioh.edu" TargetMode="External"/><Relationship Id="rId7" Type="http://schemas.openxmlformats.org/officeDocument/2006/relationships/hyperlink" Target="mailto:munsonrh@miamioh.edu" TargetMode="External"/><Relationship Id="rId8" Type="http://schemas.openxmlformats.org/officeDocument/2006/relationships/image" Target="media/image1.emf"/><Relationship Id="rId9" Type="http://schemas.openxmlformats.org/officeDocument/2006/relationships/image" Target="media/image10.emf"/><Relationship Id="rId10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n\AppData\Roaming\Microsoft\Templates\HarvestStatione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55B88E011A6467498A47B91E70E0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9D7E7-FB75-4C20-A84A-7EF7B743BA6F}"/>
      </w:docPartPr>
      <w:docPartBody>
        <w:p w:rsidR="001E1C54" w:rsidRDefault="0076418E">
          <w:pPr>
            <w:pStyle w:val="855B88E011A6467498A47B91E70E0E2A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18E"/>
    <w:rsid w:val="001E1C54"/>
    <w:rsid w:val="0076418E"/>
    <w:rsid w:val="00BE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55B88E011A6467498A47B91E70E0E2A">
    <w:name w:val="855B88E011A6467498A47B91E70E0E2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55B88E011A6467498A47B91E70E0E2A">
    <w:name w:val="855B88E011A6467498A47B91E70E0E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686A4B1-8174-4CDF-A961-B0AB01A1D1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\Users\Lynn\AppData\Roaming\Microsoft\Templates\HarvestStationery.dotx</Template>
  <TotalTime>0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Stationery (harvest design)</vt:lpstr>
    </vt:vector>
  </TitlesOfParts>
  <Company>Toshiba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(harvest design)</dc:title>
  <dc:creator>Lynn</dc:creator>
  <cp:lastModifiedBy>nancy moeckel</cp:lastModifiedBy>
  <cp:revision>2</cp:revision>
  <cp:lastPrinted>2007-10-18T03:27:00Z</cp:lastPrinted>
  <dcterms:created xsi:type="dcterms:W3CDTF">2015-10-19T21:43:00Z</dcterms:created>
  <dcterms:modified xsi:type="dcterms:W3CDTF">2015-10-19T21:43:00Z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TC102448009990</vt:lpwstr>
  </property>
</Properties>
</file>